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5E114A30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705E48" w:rsidRPr="008928FD">
          <w:rPr>
            <w:rStyle w:val="Hyperlink"/>
            <w:b/>
            <w:sz w:val="18"/>
            <w:szCs w:val="18"/>
          </w:rPr>
          <w:t>marianne@cornelis-goeman.be</w:t>
        </w:r>
      </w:hyperlink>
      <w:r w:rsidR="00705E48">
        <w:rPr>
          <w:b/>
          <w:sz w:val="18"/>
          <w:szCs w:val="18"/>
          <w:u w:val="single"/>
        </w:rPr>
        <w:t xml:space="preserve"> </w:t>
      </w: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2EEF17DA" w14:textId="1FF33E98" w:rsidR="0049102E" w:rsidRPr="008477D7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  <w:r w:rsidR="00E922FB" w:rsidRPr="008477D7">
        <w:rPr>
          <w:b/>
          <w:bCs/>
          <w:sz w:val="18"/>
          <w:szCs w:val="18"/>
        </w:rPr>
        <w:t xml:space="preserve">Kopie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022025B" w14:textId="77777777" w:rsidR="008147F8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>. 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…………………………………………………………………………….……………………..</w:t>
      </w:r>
    </w:p>
    <w:p w14:paraId="443549C4" w14:textId="77777777" w:rsidR="00705E48" w:rsidRPr="007E2BEC" w:rsidRDefault="00705E48" w:rsidP="00922DC5">
      <w:pPr>
        <w:spacing w:before="120"/>
        <w:rPr>
          <w:sz w:val="18"/>
          <w:szCs w:val="18"/>
          <w:lang w:val="fr-FR"/>
        </w:rPr>
      </w:pP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34FE335A" w14:textId="18E0A8A0" w:rsidR="0049102E" w:rsidRPr="00B13CE2" w:rsidRDefault="0049102E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920067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705E48">
        <w:rPr>
          <w:b/>
          <w:color w:val="0070C0"/>
          <w:sz w:val="24"/>
        </w:rPr>
        <w:t>VOSSENSTRAAT 66 te 9090 MERELBEKE-MELLE</w:t>
      </w:r>
    </w:p>
    <w:p w14:paraId="1289D372" w14:textId="77777777" w:rsidR="00922DC5" w:rsidRPr="00B13CE2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70C0"/>
          <w:sz w:val="24"/>
        </w:rPr>
      </w:pP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3529AC4A" w14:textId="77777777" w:rsidR="00920067" w:rsidRDefault="00B156D0" w:rsidP="00922DC5">
      <w:pPr>
        <w:jc w:val="left"/>
        <w:rPr>
          <w:rStyle w:val="StandaardVETChar"/>
          <w:sz w:val="18"/>
          <w:szCs w:val="18"/>
          <w:u w:val="single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</w:p>
    <w:p w14:paraId="48C66B71" w14:textId="5760BC6E" w:rsidR="0049102E" w:rsidRPr="007E2BEC" w:rsidRDefault="00E65D86" w:rsidP="00922DC5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76DD886" w14:textId="77777777" w:rsidR="00920067" w:rsidRPr="007E2BEC" w:rsidRDefault="00920067" w:rsidP="004B01E3">
      <w:pPr>
        <w:pStyle w:val="Lijstalinea"/>
        <w:rPr>
          <w:sz w:val="18"/>
          <w:szCs w:val="18"/>
        </w:rPr>
      </w:pP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1B8C0F98" w:rsidR="0049102E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keuring,</w:t>
      </w:r>
      <w:r w:rsidR="00920067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het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2185E62E" w14:textId="77777777" w:rsidR="00920067" w:rsidRDefault="00920067" w:rsidP="00140ECA">
      <w:pPr>
        <w:rPr>
          <w:sz w:val="18"/>
          <w:szCs w:val="18"/>
        </w:rPr>
      </w:pPr>
    </w:p>
    <w:p w14:paraId="2582F9A1" w14:textId="77777777" w:rsidR="00920067" w:rsidRDefault="00920067" w:rsidP="00140ECA">
      <w:pPr>
        <w:rPr>
          <w:sz w:val="18"/>
          <w:szCs w:val="18"/>
        </w:rPr>
      </w:pPr>
    </w:p>
    <w:p w14:paraId="60C1E186" w14:textId="77777777" w:rsidR="00920067" w:rsidRDefault="00920067" w:rsidP="00140ECA">
      <w:pPr>
        <w:rPr>
          <w:sz w:val="18"/>
          <w:szCs w:val="18"/>
        </w:rPr>
      </w:pPr>
    </w:p>
    <w:p w14:paraId="5534AE4E" w14:textId="77777777" w:rsidR="00920067" w:rsidRDefault="00920067" w:rsidP="00140ECA">
      <w:pPr>
        <w:rPr>
          <w:sz w:val="18"/>
          <w:szCs w:val="18"/>
        </w:rPr>
      </w:pPr>
    </w:p>
    <w:p w14:paraId="350CE75B" w14:textId="77777777" w:rsidR="00920067" w:rsidRDefault="00920067" w:rsidP="00140ECA">
      <w:pPr>
        <w:rPr>
          <w:sz w:val="18"/>
          <w:szCs w:val="18"/>
        </w:rPr>
      </w:pPr>
    </w:p>
    <w:p w14:paraId="67AF2210" w14:textId="77777777" w:rsidR="00920067" w:rsidRDefault="00920067" w:rsidP="00140ECA">
      <w:pPr>
        <w:rPr>
          <w:sz w:val="18"/>
          <w:szCs w:val="18"/>
        </w:rPr>
      </w:pPr>
    </w:p>
    <w:p w14:paraId="486B6D65" w14:textId="77777777" w:rsidR="00920067" w:rsidRDefault="00920067" w:rsidP="00140ECA">
      <w:pPr>
        <w:rPr>
          <w:sz w:val="18"/>
          <w:szCs w:val="18"/>
        </w:rPr>
      </w:pPr>
    </w:p>
    <w:p w14:paraId="1D2315F3" w14:textId="77777777" w:rsidR="00920067" w:rsidRDefault="00920067" w:rsidP="00140ECA">
      <w:pPr>
        <w:rPr>
          <w:sz w:val="18"/>
          <w:szCs w:val="18"/>
        </w:rPr>
      </w:pPr>
    </w:p>
    <w:p w14:paraId="381F6680" w14:textId="77777777" w:rsidR="00920067" w:rsidRDefault="00920067" w:rsidP="00140ECA">
      <w:pPr>
        <w:rPr>
          <w:sz w:val="18"/>
          <w:szCs w:val="18"/>
        </w:rPr>
      </w:pPr>
    </w:p>
    <w:p w14:paraId="1149291D" w14:textId="77777777" w:rsidR="00920067" w:rsidRDefault="00920067" w:rsidP="00140ECA">
      <w:pPr>
        <w:rPr>
          <w:sz w:val="18"/>
          <w:szCs w:val="18"/>
        </w:rPr>
      </w:pPr>
    </w:p>
    <w:p w14:paraId="27F5CCA6" w14:textId="77777777" w:rsidR="00920067" w:rsidRDefault="00920067" w:rsidP="00140ECA">
      <w:pPr>
        <w:rPr>
          <w:sz w:val="18"/>
          <w:szCs w:val="18"/>
        </w:rPr>
      </w:pPr>
    </w:p>
    <w:p w14:paraId="182532DB" w14:textId="77777777" w:rsidR="00920067" w:rsidRDefault="00920067" w:rsidP="00140ECA">
      <w:pPr>
        <w:rPr>
          <w:sz w:val="18"/>
          <w:szCs w:val="18"/>
        </w:rPr>
      </w:pPr>
    </w:p>
    <w:p w14:paraId="771A4AED" w14:textId="77777777" w:rsidR="00920067" w:rsidRDefault="00920067" w:rsidP="00140ECA">
      <w:pPr>
        <w:rPr>
          <w:sz w:val="18"/>
          <w:szCs w:val="18"/>
        </w:rPr>
      </w:pPr>
    </w:p>
    <w:p w14:paraId="52B8BC95" w14:textId="77777777" w:rsidR="00920067" w:rsidRDefault="00920067" w:rsidP="00140ECA">
      <w:pPr>
        <w:rPr>
          <w:sz w:val="18"/>
          <w:szCs w:val="18"/>
        </w:rPr>
      </w:pPr>
    </w:p>
    <w:p w14:paraId="4A4B0795" w14:textId="77777777" w:rsidR="00920067" w:rsidRDefault="00920067" w:rsidP="00140ECA">
      <w:pPr>
        <w:rPr>
          <w:sz w:val="18"/>
          <w:szCs w:val="18"/>
        </w:rPr>
      </w:pPr>
    </w:p>
    <w:p w14:paraId="23CE9BD8" w14:textId="77777777" w:rsidR="00920067" w:rsidRDefault="00920067" w:rsidP="00140ECA">
      <w:pPr>
        <w:rPr>
          <w:sz w:val="18"/>
          <w:szCs w:val="18"/>
        </w:rPr>
      </w:pPr>
    </w:p>
    <w:p w14:paraId="76668DF4" w14:textId="77777777" w:rsidR="00920067" w:rsidRPr="007E2BEC" w:rsidRDefault="00920067" w:rsidP="00140ECA">
      <w:pPr>
        <w:rPr>
          <w:sz w:val="18"/>
          <w:szCs w:val="18"/>
        </w:rPr>
      </w:pP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5116D6FD" w14:textId="10465551" w:rsidR="0049102E" w:rsidRPr="007E2BEC" w:rsidRDefault="0049102E" w:rsidP="00390EC9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</w:t>
      </w:r>
    </w:p>
    <w:p w14:paraId="74428D5C" w14:textId="77777777" w:rsidR="007F68E8" w:rsidRPr="007E2BEC" w:rsidRDefault="007F68E8" w:rsidP="00140ECA">
      <w:pPr>
        <w:rPr>
          <w:sz w:val="18"/>
          <w:szCs w:val="18"/>
        </w:rPr>
      </w:pPr>
    </w:p>
    <w:p w14:paraId="6BE77F95" w14:textId="77777777" w:rsidR="0002486B" w:rsidRPr="007E2BEC" w:rsidRDefault="0002486B" w:rsidP="0002486B">
      <w:pPr>
        <w:jc w:val="left"/>
        <w:rPr>
          <w:i/>
          <w:iCs/>
          <w:sz w:val="18"/>
          <w:szCs w:val="18"/>
        </w:rPr>
      </w:pP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0433BDE8" w14:textId="5825589B" w:rsidR="00741BB7" w:rsidRPr="007E033C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43EE02C4" w14:textId="77777777" w:rsidR="00741BB7" w:rsidRDefault="00741BB7" w:rsidP="00140ECA">
      <w:pPr>
        <w:rPr>
          <w:sz w:val="18"/>
          <w:szCs w:val="18"/>
        </w:rPr>
      </w:pPr>
    </w:p>
    <w:p w14:paraId="4836216A" w14:textId="77777777" w:rsidR="00741BB7" w:rsidRPr="007E2BEC" w:rsidRDefault="00741BB7" w:rsidP="00140ECA">
      <w:pPr>
        <w:rPr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13E8750E" w:rsidR="0049102E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>Dit bod gaat in op heden en vervalt uiterlijk op</w:t>
      </w:r>
      <w:proofErr w:type="gramStart"/>
      <w:r w:rsidRPr="006D2775">
        <w:rPr>
          <w:b/>
          <w:bCs/>
          <w:sz w:val="18"/>
          <w:szCs w:val="18"/>
        </w:rPr>
        <w:t xml:space="preserve"> </w:t>
      </w:r>
      <w:r w:rsidR="00920067">
        <w:rPr>
          <w:b/>
          <w:bCs/>
          <w:sz w:val="18"/>
          <w:szCs w:val="18"/>
        </w:rPr>
        <w:t>…..….</w:t>
      </w:r>
      <w:proofErr w:type="gramEnd"/>
      <w:r w:rsidR="00920067">
        <w:rPr>
          <w:b/>
          <w:bCs/>
          <w:sz w:val="18"/>
          <w:szCs w:val="18"/>
        </w:rPr>
        <w:t>. / ………. / 2026 om 20 uur.</w:t>
      </w:r>
    </w:p>
    <w:p w14:paraId="075FBB8E" w14:textId="77777777" w:rsidR="004B01E3" w:rsidRDefault="004B01E3" w:rsidP="00140ECA">
      <w:pPr>
        <w:rPr>
          <w:b/>
          <w:bCs/>
          <w:sz w:val="18"/>
          <w:szCs w:val="18"/>
        </w:rPr>
      </w:pPr>
    </w:p>
    <w:p w14:paraId="7BA63338" w14:textId="77777777" w:rsidR="004B01E3" w:rsidRPr="006D2775" w:rsidRDefault="004B01E3" w:rsidP="00140ECA">
      <w:pPr>
        <w:rPr>
          <w:b/>
          <w:bCs/>
          <w:sz w:val="18"/>
          <w:szCs w:val="18"/>
        </w:rPr>
      </w:pP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095A916C" w14:textId="77777777" w:rsidR="00B13CE2" w:rsidRDefault="00B13CE2" w:rsidP="00B13CE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.……...……………………………</w:t>
      </w:r>
      <w:r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7289866B" w14:textId="77777777" w:rsidR="00B13CE2" w:rsidRDefault="00B13CE2" w:rsidP="00B13CE2">
      <w:pPr>
        <w:rPr>
          <w:sz w:val="18"/>
          <w:szCs w:val="18"/>
        </w:rPr>
      </w:pPr>
    </w:p>
    <w:p w14:paraId="20F69AD4" w14:textId="77777777" w:rsidR="00B13CE2" w:rsidRPr="007E2BEC" w:rsidRDefault="00B13CE2" w:rsidP="00B13CE2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766F1D87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3207D345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F4BB517" w14:textId="77777777" w:rsidR="004B01E3" w:rsidRPr="007E2BEC" w:rsidRDefault="004B01E3">
      <w:pPr>
        <w:rPr>
          <w:i/>
          <w:iCs/>
          <w:sz w:val="18"/>
          <w:szCs w:val="18"/>
        </w:rPr>
      </w:pPr>
    </w:p>
    <w:sectPr w:rsidR="004B01E3" w:rsidRPr="007E2BEC" w:rsidSect="00837C79">
      <w:headerReference w:type="even" r:id="rId12"/>
      <w:headerReference w:type="default" r:id="rId13"/>
      <w:footerReference w:type="default" r:id="rId14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127A3B" w14:textId="77777777" w:rsidR="00746375" w:rsidRDefault="00746375" w:rsidP="00D57BF2">
      <w:r>
        <w:separator/>
      </w:r>
    </w:p>
  </w:endnote>
  <w:endnote w:type="continuationSeparator" w:id="0">
    <w:p w14:paraId="58839919" w14:textId="77777777" w:rsidR="00746375" w:rsidRDefault="00746375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CFEC61" w14:textId="77777777" w:rsidR="00746375" w:rsidRDefault="00746375" w:rsidP="00D57BF2">
      <w:r>
        <w:separator/>
      </w:r>
    </w:p>
  </w:footnote>
  <w:footnote w:type="continuationSeparator" w:id="0">
    <w:p w14:paraId="315F11DF" w14:textId="77777777" w:rsidR="00746375" w:rsidRDefault="00746375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1268855349"/>
      <w:docPartObj>
        <w:docPartGallery w:val="Page Numbers (Top of Page)"/>
        <w:docPartUnique/>
      </w:docPartObj>
    </w:sdtPr>
    <w:sdtContent>
      <w:p w14:paraId="601DD8DA" w14:textId="642AD4B7" w:rsidR="00AE482E" w:rsidRDefault="00AE482E" w:rsidP="008928FD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05EC9507" w14:textId="77777777" w:rsidR="00AE482E" w:rsidRDefault="00AE482E" w:rsidP="00AE482E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432096097"/>
      <w:docPartObj>
        <w:docPartGallery w:val="Page Numbers (Top of Page)"/>
        <w:docPartUnique/>
      </w:docPartObj>
    </w:sdtPr>
    <w:sdtContent>
      <w:p w14:paraId="2D2075D5" w14:textId="22976F38" w:rsidR="00AE482E" w:rsidRDefault="00AE482E" w:rsidP="008928FD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37D6120" w14:textId="77777777" w:rsidR="00EB5410" w:rsidRDefault="00EB5410" w:rsidP="00AE482E">
    <w:pPr>
      <w:pStyle w:val="Koptekst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91C95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427A6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1791A"/>
    <w:rsid w:val="0035103C"/>
    <w:rsid w:val="003667D5"/>
    <w:rsid w:val="003779A2"/>
    <w:rsid w:val="00390EC9"/>
    <w:rsid w:val="003A097B"/>
    <w:rsid w:val="003A4005"/>
    <w:rsid w:val="003C1758"/>
    <w:rsid w:val="003C1797"/>
    <w:rsid w:val="003D1880"/>
    <w:rsid w:val="00424771"/>
    <w:rsid w:val="004267EF"/>
    <w:rsid w:val="0044769A"/>
    <w:rsid w:val="00453F36"/>
    <w:rsid w:val="0046552A"/>
    <w:rsid w:val="004740C4"/>
    <w:rsid w:val="00490806"/>
    <w:rsid w:val="0049102E"/>
    <w:rsid w:val="004919EA"/>
    <w:rsid w:val="004A28D2"/>
    <w:rsid w:val="004B01E3"/>
    <w:rsid w:val="004C392D"/>
    <w:rsid w:val="004F70CC"/>
    <w:rsid w:val="005048C3"/>
    <w:rsid w:val="00525484"/>
    <w:rsid w:val="00553155"/>
    <w:rsid w:val="00565236"/>
    <w:rsid w:val="00582202"/>
    <w:rsid w:val="005829E6"/>
    <w:rsid w:val="005970AF"/>
    <w:rsid w:val="005C29FE"/>
    <w:rsid w:val="005D1884"/>
    <w:rsid w:val="005D4941"/>
    <w:rsid w:val="005E77CC"/>
    <w:rsid w:val="006051B8"/>
    <w:rsid w:val="006123E8"/>
    <w:rsid w:val="006252F3"/>
    <w:rsid w:val="0065230D"/>
    <w:rsid w:val="006539E2"/>
    <w:rsid w:val="00672DE7"/>
    <w:rsid w:val="006955CE"/>
    <w:rsid w:val="00696057"/>
    <w:rsid w:val="006D18C8"/>
    <w:rsid w:val="006D2775"/>
    <w:rsid w:val="006F4D80"/>
    <w:rsid w:val="006F57CB"/>
    <w:rsid w:val="00700EE9"/>
    <w:rsid w:val="00701A1A"/>
    <w:rsid w:val="00701BE7"/>
    <w:rsid w:val="00705E48"/>
    <w:rsid w:val="00716FB1"/>
    <w:rsid w:val="00741BB7"/>
    <w:rsid w:val="00746375"/>
    <w:rsid w:val="007606D5"/>
    <w:rsid w:val="00776CEA"/>
    <w:rsid w:val="007A6BCC"/>
    <w:rsid w:val="007D1E3E"/>
    <w:rsid w:val="007E033C"/>
    <w:rsid w:val="007E2BEC"/>
    <w:rsid w:val="007E46E2"/>
    <w:rsid w:val="007E5201"/>
    <w:rsid w:val="007F68E8"/>
    <w:rsid w:val="008147F8"/>
    <w:rsid w:val="0081501B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17AED"/>
    <w:rsid w:val="00920067"/>
    <w:rsid w:val="00922DC5"/>
    <w:rsid w:val="00957B1C"/>
    <w:rsid w:val="009606BE"/>
    <w:rsid w:val="00976237"/>
    <w:rsid w:val="009F2C94"/>
    <w:rsid w:val="009F71F6"/>
    <w:rsid w:val="009F7C90"/>
    <w:rsid w:val="00A52311"/>
    <w:rsid w:val="00AC4DFA"/>
    <w:rsid w:val="00AC6678"/>
    <w:rsid w:val="00AE482E"/>
    <w:rsid w:val="00AF120C"/>
    <w:rsid w:val="00B06794"/>
    <w:rsid w:val="00B13CE2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B437C"/>
    <w:rsid w:val="00BC6493"/>
    <w:rsid w:val="00C24F13"/>
    <w:rsid w:val="00C55874"/>
    <w:rsid w:val="00C73342"/>
    <w:rsid w:val="00C82E38"/>
    <w:rsid w:val="00C84AC1"/>
    <w:rsid w:val="00C911A9"/>
    <w:rsid w:val="00CA5EEB"/>
    <w:rsid w:val="00CD7DC8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022B"/>
    <w:rsid w:val="00EF32F2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  <w:style w:type="character" w:styleId="Paginanummer">
    <w:name w:val="page number"/>
    <w:basedOn w:val="Standaardalinea-lettertype"/>
    <w:rsid w:val="00AE4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24</TotalTime>
  <Pages>2</Pages>
  <Words>632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4102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24</cp:revision>
  <cp:lastPrinted>2026-03-23T11:16:00Z</cp:lastPrinted>
  <dcterms:created xsi:type="dcterms:W3CDTF">2026-02-12T17:36:00Z</dcterms:created>
  <dcterms:modified xsi:type="dcterms:W3CDTF">2026-07-20T12:11:00Z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