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73ACC678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501267">
          <w:rPr>
            <w:rStyle w:val="Hyperlink"/>
            <w:b/>
            <w:sz w:val="18"/>
            <w:szCs w:val="18"/>
          </w:rPr>
          <w:t>marianne@cornelis-goeman.be</w:t>
        </w:r>
      </w:hyperlink>
      <w:r w:rsidR="00922DC5">
        <w:rPr>
          <w:b/>
          <w:sz w:val="18"/>
          <w:szCs w:val="18"/>
          <w:u w:val="single"/>
        </w:rPr>
        <w:t xml:space="preserve"> voor </w:t>
      </w:r>
      <w:r w:rsidR="00922DC5" w:rsidRPr="005C52EC">
        <w:rPr>
          <w:b/>
          <w:sz w:val="18"/>
          <w:szCs w:val="18"/>
          <w:u w:val="single"/>
        </w:rPr>
        <w:t xml:space="preserve">zondag </w:t>
      </w:r>
      <w:r w:rsidR="005C52EC" w:rsidRPr="005C52EC">
        <w:rPr>
          <w:b/>
          <w:sz w:val="18"/>
          <w:szCs w:val="18"/>
          <w:u w:val="single"/>
        </w:rPr>
        <w:t>23</w:t>
      </w:r>
      <w:r w:rsidR="00922DC5" w:rsidRPr="005C52EC">
        <w:rPr>
          <w:b/>
          <w:sz w:val="18"/>
          <w:szCs w:val="18"/>
          <w:u w:val="single"/>
        </w:rPr>
        <w:t xml:space="preserve"> </w:t>
      </w:r>
      <w:r w:rsidR="005C52EC" w:rsidRPr="005C52EC">
        <w:rPr>
          <w:b/>
          <w:sz w:val="18"/>
          <w:szCs w:val="18"/>
          <w:u w:val="single"/>
        </w:rPr>
        <w:t>08</w:t>
      </w:r>
      <w:r w:rsidR="00922DC5" w:rsidRPr="005C52EC">
        <w:rPr>
          <w:b/>
          <w:sz w:val="18"/>
          <w:szCs w:val="18"/>
          <w:u w:val="single"/>
        </w:rPr>
        <w:t xml:space="preserve"> </w:t>
      </w:r>
      <w:r w:rsidR="005C52EC" w:rsidRPr="005C52EC">
        <w:rPr>
          <w:b/>
          <w:sz w:val="18"/>
          <w:szCs w:val="18"/>
          <w:u w:val="single"/>
        </w:rPr>
        <w:t>2026</w:t>
      </w:r>
      <w:r w:rsidR="00922DC5" w:rsidRPr="005C52EC">
        <w:rPr>
          <w:b/>
          <w:sz w:val="18"/>
          <w:szCs w:val="18"/>
          <w:u w:val="single"/>
        </w:rPr>
        <w:t xml:space="preserve"> - 1</w:t>
      </w:r>
      <w:r w:rsidR="005E0AC0">
        <w:rPr>
          <w:b/>
          <w:sz w:val="18"/>
          <w:szCs w:val="18"/>
          <w:u w:val="single"/>
        </w:rPr>
        <w:t>6</w:t>
      </w:r>
      <w:r w:rsidR="00922DC5" w:rsidRPr="005C52EC">
        <w:rPr>
          <w:b/>
          <w:sz w:val="18"/>
          <w:szCs w:val="18"/>
          <w:u w:val="single"/>
        </w:rPr>
        <w:t xml:space="preserve"> uur.</w:t>
      </w: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1FF33E98" w:rsidR="0049102E" w:rsidRPr="008477D7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1806DDF1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</w:t>
      </w:r>
      <w:r w:rsidR="002F3BD0">
        <w:rPr>
          <w:b/>
          <w:bCs/>
          <w:sz w:val="18"/>
          <w:szCs w:val="18"/>
        </w:rPr>
        <w:t>………</w:t>
      </w:r>
      <w:r w:rsidR="00716FB1" w:rsidRPr="008477D7">
        <w:rPr>
          <w:b/>
          <w:bCs/>
          <w:sz w:val="18"/>
          <w:szCs w:val="18"/>
        </w:rPr>
        <w:t>…………………</w:t>
      </w:r>
    </w:p>
    <w:p w14:paraId="4B384C3D" w14:textId="3B9D62FB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</w:t>
      </w:r>
      <w:r w:rsidR="002F3BD0">
        <w:rPr>
          <w:b/>
          <w:bCs/>
          <w:sz w:val="18"/>
          <w:szCs w:val="18"/>
        </w:rPr>
        <w:t>…</w:t>
      </w:r>
      <w:r w:rsidRPr="008477D7">
        <w:rPr>
          <w:b/>
          <w:bCs/>
          <w:sz w:val="18"/>
          <w:szCs w:val="18"/>
        </w:rPr>
        <w:t>…………………………</w:t>
      </w:r>
    </w:p>
    <w:p w14:paraId="49D1937B" w14:textId="3EB20AA4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</w:t>
      </w:r>
      <w:r w:rsidR="002F3BD0">
        <w:rPr>
          <w:b/>
          <w:bCs/>
          <w:sz w:val="18"/>
          <w:szCs w:val="18"/>
        </w:rPr>
        <w:t>….…….</w:t>
      </w:r>
      <w:r w:rsidRPr="008477D7">
        <w:rPr>
          <w:b/>
          <w:bCs/>
          <w:sz w:val="18"/>
          <w:szCs w:val="18"/>
        </w:rPr>
        <w:t>………………</w:t>
      </w:r>
    </w:p>
    <w:p w14:paraId="0813AEED" w14:textId="3DB4085F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</w:t>
      </w:r>
      <w:r w:rsidR="002F3BD0">
        <w:rPr>
          <w:b/>
          <w:bCs/>
          <w:sz w:val="18"/>
          <w:szCs w:val="18"/>
        </w:rPr>
        <w:t>……</w:t>
      </w:r>
      <w:r w:rsidRPr="008477D7">
        <w:rPr>
          <w:b/>
          <w:bCs/>
          <w:sz w:val="18"/>
          <w:szCs w:val="18"/>
        </w:rPr>
        <w:t>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022025B" w14:textId="77777777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>. 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</w:t>
      </w:r>
    </w:p>
    <w:p w14:paraId="7F8D6560" w14:textId="77777777" w:rsidR="0067209D" w:rsidRPr="007E2BEC" w:rsidRDefault="0067209D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1289D372" w14:textId="05A5AF59" w:rsidR="00922DC5" w:rsidRPr="0062709A" w:rsidRDefault="0049102E" w:rsidP="00627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62709A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62709A" w:rsidRPr="0062709A">
        <w:rPr>
          <w:b/>
          <w:color w:val="0070C0"/>
          <w:sz w:val="24"/>
        </w:rPr>
        <w:t xml:space="preserve">Abrikozenstraat 26 </w:t>
      </w:r>
      <w:r w:rsidR="00D74332">
        <w:rPr>
          <w:b/>
          <w:color w:val="0070C0"/>
          <w:sz w:val="24"/>
        </w:rPr>
        <w:t xml:space="preserve">te 9820 </w:t>
      </w:r>
      <w:r w:rsidR="0062709A" w:rsidRPr="0062709A">
        <w:rPr>
          <w:b/>
          <w:color w:val="0070C0"/>
          <w:sz w:val="24"/>
        </w:rPr>
        <w:t>Merelbeke-Melle.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8C66B71" w14:textId="77777777" w:rsidR="0049102E" w:rsidRPr="007E2BEC" w:rsidRDefault="00B156D0" w:rsidP="00922DC5">
      <w:pPr>
        <w:jc w:val="left"/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406F561E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keuring,</w:t>
      </w:r>
      <w:r w:rsidR="005C52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75AE3681" w14:textId="77777777" w:rsidR="005C52EC" w:rsidRDefault="005C52EC" w:rsidP="00424771">
      <w:pPr>
        <w:jc w:val="left"/>
        <w:rPr>
          <w:sz w:val="18"/>
          <w:szCs w:val="18"/>
        </w:rPr>
      </w:pPr>
    </w:p>
    <w:p w14:paraId="0E9CF5BD" w14:textId="77777777" w:rsidR="005C52EC" w:rsidRDefault="005C52EC" w:rsidP="00424771">
      <w:pPr>
        <w:jc w:val="left"/>
        <w:rPr>
          <w:sz w:val="18"/>
          <w:szCs w:val="18"/>
        </w:rPr>
      </w:pPr>
    </w:p>
    <w:p w14:paraId="35C0F277" w14:textId="77777777" w:rsidR="005C52EC" w:rsidRDefault="005C52EC" w:rsidP="00424771">
      <w:pPr>
        <w:jc w:val="left"/>
        <w:rPr>
          <w:sz w:val="18"/>
          <w:szCs w:val="18"/>
        </w:rPr>
      </w:pPr>
    </w:p>
    <w:p w14:paraId="35E75547" w14:textId="77777777" w:rsidR="005C52EC" w:rsidRDefault="005C52EC" w:rsidP="00424771">
      <w:pPr>
        <w:jc w:val="left"/>
        <w:rPr>
          <w:sz w:val="18"/>
          <w:szCs w:val="18"/>
        </w:rPr>
      </w:pPr>
    </w:p>
    <w:p w14:paraId="72964CF3" w14:textId="77777777" w:rsidR="005C52EC" w:rsidRDefault="005C52EC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21455EF" w:rsidR="0049102E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1B644BF2" w14:textId="77777777" w:rsidR="003A4485" w:rsidRDefault="003A4485" w:rsidP="00390EC9">
      <w:pPr>
        <w:jc w:val="left"/>
        <w:rPr>
          <w:sz w:val="18"/>
          <w:szCs w:val="18"/>
        </w:rPr>
      </w:pPr>
    </w:p>
    <w:p w14:paraId="4645429E" w14:textId="155A31FA" w:rsidR="003A4485" w:rsidRPr="007E2BEC" w:rsidRDefault="003A4485" w:rsidP="00390EC9">
      <w:pPr>
        <w:jc w:val="left"/>
        <w:rPr>
          <w:sz w:val="18"/>
          <w:szCs w:val="18"/>
        </w:rPr>
      </w:pPr>
      <w:r>
        <w:rPr>
          <w:sz w:val="18"/>
          <w:szCs w:val="18"/>
        </w:rPr>
        <w:t>De woning is vrij bij akte.</w:t>
      </w: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7DBDF0F0" w14:textId="50092BB2" w:rsidR="0049102E" w:rsidRPr="007E033C" w:rsidRDefault="0049102E" w:rsidP="00140ECA">
      <w:pPr>
        <w:rPr>
          <w:rFonts w:ascii="Mundial" w:hAnsi="Mundial"/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525489F0" w:rsidR="0049102E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="00BC6493" w:rsidRPr="005A3FAF">
        <w:rPr>
          <w:b/>
          <w:bCs/>
          <w:sz w:val="18"/>
          <w:szCs w:val="18"/>
        </w:rPr>
        <w:t xml:space="preserve">woensdag </w:t>
      </w:r>
      <w:r w:rsidR="005A3FAF">
        <w:rPr>
          <w:b/>
          <w:bCs/>
          <w:sz w:val="18"/>
          <w:szCs w:val="18"/>
        </w:rPr>
        <w:t>26/08/2026.</w:t>
      </w:r>
    </w:p>
    <w:p w14:paraId="3DABB794" w14:textId="77777777" w:rsidR="005A3FAF" w:rsidRPr="006D2775" w:rsidRDefault="005A3FAF" w:rsidP="00140ECA">
      <w:pPr>
        <w:rPr>
          <w:b/>
          <w:bCs/>
          <w:sz w:val="18"/>
          <w:szCs w:val="18"/>
        </w:rPr>
      </w:pP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61D5C882" w14:textId="51CCEFBC" w:rsidR="005A3FAF" w:rsidRDefault="0049102E" w:rsidP="00054E23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 w:rsidR="00054E23"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 w:rsidR="00BC6493"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</w:t>
      </w:r>
      <w:proofErr w:type="gramStart"/>
      <w:r w:rsidR="00E65D86" w:rsidRPr="007E2BEC">
        <w:rPr>
          <w:sz w:val="18"/>
          <w:szCs w:val="18"/>
        </w:rPr>
        <w:t>…….</w:t>
      </w:r>
      <w:proofErr w:type="gramEnd"/>
      <w:r w:rsidR="00E65D86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……...……</w:t>
      </w:r>
      <w:r w:rsidR="005A3FAF" w:rsidRPr="007E2BEC">
        <w:rPr>
          <w:sz w:val="18"/>
          <w:szCs w:val="18"/>
        </w:rPr>
        <w:t>………………………</w:t>
      </w:r>
      <w:r w:rsidR="005A3FAF"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23CB1A5D" w14:textId="77777777" w:rsidR="005A3FAF" w:rsidRDefault="005A3FAF" w:rsidP="00140ECA">
      <w:pPr>
        <w:rPr>
          <w:sz w:val="18"/>
          <w:szCs w:val="18"/>
        </w:rPr>
      </w:pPr>
    </w:p>
    <w:p w14:paraId="2273A978" w14:textId="4B05C7A5" w:rsidR="0049102E" w:rsidRPr="007E2BEC" w:rsidRDefault="0049102E" w:rsidP="00140ECA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</w:t>
      </w:r>
      <w:r w:rsidR="00E65D86" w:rsidRPr="007E2BEC">
        <w:rPr>
          <w:sz w:val="18"/>
          <w:szCs w:val="18"/>
        </w:rPr>
        <w:t>…</w:t>
      </w:r>
      <w:r w:rsidR="005A3FAF">
        <w:rPr>
          <w:sz w:val="18"/>
          <w:szCs w:val="18"/>
        </w:rPr>
        <w:t>………</w:t>
      </w:r>
      <w:proofErr w:type="gramStart"/>
      <w:r w:rsidR="005A3FAF">
        <w:rPr>
          <w:sz w:val="18"/>
          <w:szCs w:val="18"/>
        </w:rPr>
        <w:t>…….</w:t>
      </w:r>
      <w:proofErr w:type="gramEnd"/>
      <w:r w:rsidR="005A3FAF">
        <w:rPr>
          <w:sz w:val="18"/>
          <w:szCs w:val="18"/>
        </w:rPr>
        <w:t>.</w:t>
      </w:r>
      <w:r w:rsidR="00E65D86" w:rsidRPr="007E2BEC">
        <w:rPr>
          <w:sz w:val="18"/>
          <w:szCs w:val="18"/>
        </w:rPr>
        <w:t>…</w:t>
      </w:r>
      <w:r w:rsidR="0025115E">
        <w:rPr>
          <w:sz w:val="18"/>
          <w:szCs w:val="18"/>
        </w:rPr>
        <w:t>……</w:t>
      </w:r>
      <w:proofErr w:type="gramStart"/>
      <w:r w:rsidR="0025115E">
        <w:rPr>
          <w:sz w:val="18"/>
          <w:szCs w:val="18"/>
        </w:rPr>
        <w:t>…….</w:t>
      </w:r>
      <w:proofErr w:type="gramEnd"/>
      <w:r w:rsidR="0025115E"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28EB7F" w14:textId="77777777" w:rsidR="00960747" w:rsidRDefault="00960747" w:rsidP="00D57BF2">
      <w:r>
        <w:separator/>
      </w:r>
    </w:p>
  </w:endnote>
  <w:endnote w:type="continuationSeparator" w:id="0">
    <w:p w14:paraId="613C20FE" w14:textId="77777777" w:rsidR="00960747" w:rsidRDefault="00960747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9DBF02" w14:textId="77777777" w:rsidR="00960747" w:rsidRDefault="00960747" w:rsidP="00D57BF2">
      <w:r>
        <w:separator/>
      </w:r>
    </w:p>
  </w:footnote>
  <w:footnote w:type="continuationSeparator" w:id="0">
    <w:p w14:paraId="4B870B12" w14:textId="77777777" w:rsidR="00960747" w:rsidRDefault="00960747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4E23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427A6"/>
    <w:rsid w:val="0025115E"/>
    <w:rsid w:val="00266C19"/>
    <w:rsid w:val="00270599"/>
    <w:rsid w:val="00293149"/>
    <w:rsid w:val="00297894"/>
    <w:rsid w:val="002C4E16"/>
    <w:rsid w:val="002C7411"/>
    <w:rsid w:val="002D75E1"/>
    <w:rsid w:val="002F3BD0"/>
    <w:rsid w:val="002F62FB"/>
    <w:rsid w:val="00301898"/>
    <w:rsid w:val="0031791A"/>
    <w:rsid w:val="0035103C"/>
    <w:rsid w:val="003667D5"/>
    <w:rsid w:val="003779A2"/>
    <w:rsid w:val="00390EC9"/>
    <w:rsid w:val="003A097B"/>
    <w:rsid w:val="003A4005"/>
    <w:rsid w:val="003A4485"/>
    <w:rsid w:val="003C1758"/>
    <w:rsid w:val="003C1797"/>
    <w:rsid w:val="003D1880"/>
    <w:rsid w:val="00424771"/>
    <w:rsid w:val="004267EF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F70CC"/>
    <w:rsid w:val="005048C3"/>
    <w:rsid w:val="00525484"/>
    <w:rsid w:val="00553155"/>
    <w:rsid w:val="00565236"/>
    <w:rsid w:val="005829E6"/>
    <w:rsid w:val="005970AF"/>
    <w:rsid w:val="005A3FAF"/>
    <w:rsid w:val="005C29FE"/>
    <w:rsid w:val="005C52EC"/>
    <w:rsid w:val="005D1884"/>
    <w:rsid w:val="005D4941"/>
    <w:rsid w:val="005E0AC0"/>
    <w:rsid w:val="005E77CC"/>
    <w:rsid w:val="006051B8"/>
    <w:rsid w:val="006123E8"/>
    <w:rsid w:val="0062709A"/>
    <w:rsid w:val="00632EEB"/>
    <w:rsid w:val="0065230D"/>
    <w:rsid w:val="006539E2"/>
    <w:rsid w:val="0067209D"/>
    <w:rsid w:val="00672DE7"/>
    <w:rsid w:val="006955CE"/>
    <w:rsid w:val="00696057"/>
    <w:rsid w:val="006D18C8"/>
    <w:rsid w:val="006D2775"/>
    <w:rsid w:val="006F4D80"/>
    <w:rsid w:val="006F57CB"/>
    <w:rsid w:val="00700EE9"/>
    <w:rsid w:val="00701BE7"/>
    <w:rsid w:val="00716FB1"/>
    <w:rsid w:val="00741BB7"/>
    <w:rsid w:val="007606D5"/>
    <w:rsid w:val="00776CEA"/>
    <w:rsid w:val="007A6BCC"/>
    <w:rsid w:val="007D1E3E"/>
    <w:rsid w:val="007E033C"/>
    <w:rsid w:val="007E2BEC"/>
    <w:rsid w:val="007E46E2"/>
    <w:rsid w:val="007E4AA0"/>
    <w:rsid w:val="007E5201"/>
    <w:rsid w:val="007F68E8"/>
    <w:rsid w:val="008147F8"/>
    <w:rsid w:val="0081501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2DC5"/>
    <w:rsid w:val="00957B1C"/>
    <w:rsid w:val="009606BE"/>
    <w:rsid w:val="00960747"/>
    <w:rsid w:val="00976237"/>
    <w:rsid w:val="009F2C94"/>
    <w:rsid w:val="009F71F6"/>
    <w:rsid w:val="009F7C90"/>
    <w:rsid w:val="00A52311"/>
    <w:rsid w:val="00AC4DFA"/>
    <w:rsid w:val="00AC6678"/>
    <w:rsid w:val="00AF120C"/>
    <w:rsid w:val="00B06794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332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3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23</TotalTime>
  <Pages>2</Pages>
  <Words>673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4372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28</cp:revision>
  <cp:lastPrinted>2026-08-07T08:38:00Z</cp:lastPrinted>
  <dcterms:created xsi:type="dcterms:W3CDTF">2026-02-12T17:36:00Z</dcterms:created>
  <dcterms:modified xsi:type="dcterms:W3CDTF">2026-08-07T08:38:00Z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