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55FBDC" w14:textId="0A6CABD6" w:rsidR="007F68E8" w:rsidRPr="00C06BD3" w:rsidRDefault="0049102E" w:rsidP="00716FB1">
      <w:pPr>
        <w:pStyle w:val="StandaardVET"/>
        <w:rPr>
          <w:u w:val="single"/>
        </w:rPr>
      </w:pPr>
      <w:r w:rsidRPr="00C06BD3">
        <w:rPr>
          <w:b/>
          <w:sz w:val="18"/>
          <w:szCs w:val="18"/>
          <w:u w:val="single"/>
        </w:rPr>
        <w:t>BOD-FORMULIER</w:t>
      </w:r>
      <w:r w:rsidR="00922DC5" w:rsidRPr="00C06BD3">
        <w:rPr>
          <w:b/>
          <w:sz w:val="18"/>
          <w:szCs w:val="18"/>
          <w:u w:val="single"/>
        </w:rPr>
        <w:t xml:space="preserve">: terugsturen naar </w:t>
      </w:r>
      <w:hyperlink r:id="rId11" w:history="1">
        <w:r w:rsidR="00922DC5" w:rsidRPr="00C06BD3">
          <w:rPr>
            <w:rStyle w:val="Hyperlink"/>
            <w:b/>
            <w:szCs w:val="20"/>
          </w:rPr>
          <w:t>marianne@cornelis-goeman.be</w:t>
        </w:r>
      </w:hyperlink>
      <w:r w:rsidR="00636B45" w:rsidRPr="00C06BD3">
        <w:rPr>
          <w:u w:val="single"/>
        </w:rPr>
        <w:t xml:space="preserve"> </w:t>
      </w:r>
      <w:r w:rsidR="00C06BD3" w:rsidRPr="00C06BD3">
        <w:rPr>
          <w:u w:val="single"/>
        </w:rPr>
        <w:t>voor</w:t>
      </w:r>
      <w:r w:rsidR="00636B45" w:rsidRPr="00C06BD3">
        <w:rPr>
          <w:u w:val="single"/>
        </w:rPr>
        <w:t xml:space="preserve"> zondag 30</w:t>
      </w:r>
      <w:r w:rsidR="00C06BD3" w:rsidRPr="00C06BD3">
        <w:rPr>
          <w:u w:val="single"/>
        </w:rPr>
        <w:t>/</w:t>
      </w:r>
      <w:r w:rsidR="00636B45" w:rsidRPr="00C06BD3">
        <w:rPr>
          <w:u w:val="single"/>
        </w:rPr>
        <w:t>08</w:t>
      </w:r>
      <w:r w:rsidR="00C06BD3" w:rsidRPr="00C06BD3">
        <w:rPr>
          <w:u w:val="single"/>
        </w:rPr>
        <w:t>/</w:t>
      </w:r>
      <w:r w:rsidR="00636B45" w:rsidRPr="00C06BD3">
        <w:rPr>
          <w:u w:val="single"/>
        </w:rPr>
        <w:t xml:space="preserve">2026 </w:t>
      </w:r>
      <w:r w:rsidR="00480B57" w:rsidRPr="00C06BD3">
        <w:rPr>
          <w:u w:val="single"/>
        </w:rPr>
        <w:t>–</w:t>
      </w:r>
      <w:r w:rsidR="00636B45" w:rsidRPr="00C06BD3">
        <w:rPr>
          <w:u w:val="single"/>
        </w:rPr>
        <w:t xml:space="preserve"> </w:t>
      </w:r>
      <w:r w:rsidR="00480B57" w:rsidRPr="00C06BD3">
        <w:rPr>
          <w:u w:val="single"/>
        </w:rPr>
        <w:t>11 uur.</w:t>
      </w:r>
    </w:p>
    <w:p w14:paraId="6107D2AA" w14:textId="77777777" w:rsidR="00D73EDB" w:rsidRPr="007E2BEC" w:rsidRDefault="00D73EDB" w:rsidP="00716FB1">
      <w:pPr>
        <w:pStyle w:val="StandaardVET"/>
        <w:rPr>
          <w:b/>
          <w:sz w:val="18"/>
          <w:szCs w:val="18"/>
          <w:u w:val="single"/>
        </w:rPr>
      </w:pPr>
    </w:p>
    <w:p w14:paraId="64ABD3F4" w14:textId="77777777" w:rsidR="007F68E8" w:rsidRPr="007E2BEC" w:rsidRDefault="007F68E8" w:rsidP="0049102E">
      <w:pPr>
        <w:ind w:left="-426" w:firstLine="426"/>
        <w:rPr>
          <w:rFonts w:ascii="Arial" w:hAnsi="Arial" w:cs="Arial"/>
          <w:b/>
          <w:sz w:val="18"/>
          <w:szCs w:val="18"/>
        </w:rPr>
      </w:pPr>
    </w:p>
    <w:p w14:paraId="4B8728A4" w14:textId="7552E6FA" w:rsidR="00D73EDB" w:rsidRDefault="0049102E" w:rsidP="00716FB1">
      <w:pPr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 xml:space="preserve">ONDERGETEKENDE(N): </w:t>
      </w:r>
    </w:p>
    <w:p w14:paraId="2EEF17DA" w14:textId="1B2F0155" w:rsidR="0049102E" w:rsidRPr="008477D7" w:rsidRDefault="00D73EDB" w:rsidP="00716FB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K</w:t>
      </w:r>
      <w:r w:rsidR="00E922FB" w:rsidRPr="008477D7">
        <w:rPr>
          <w:b/>
          <w:bCs/>
          <w:sz w:val="18"/>
          <w:szCs w:val="18"/>
        </w:rPr>
        <w:t xml:space="preserve">opie </w:t>
      </w:r>
      <w:proofErr w:type="spellStart"/>
      <w:r w:rsidR="00E922FB" w:rsidRPr="008477D7">
        <w:rPr>
          <w:b/>
          <w:bCs/>
          <w:sz w:val="18"/>
          <w:szCs w:val="18"/>
        </w:rPr>
        <w:t>ID’s</w:t>
      </w:r>
      <w:proofErr w:type="spellEnd"/>
      <w:r w:rsidR="00E922FB" w:rsidRPr="008477D7">
        <w:rPr>
          <w:b/>
          <w:bCs/>
          <w:sz w:val="18"/>
          <w:szCs w:val="18"/>
        </w:rPr>
        <w:t xml:space="preserve"> toevoegen aan bod</w:t>
      </w:r>
      <w:r w:rsidR="00922DC5" w:rsidRPr="008477D7">
        <w:rPr>
          <w:b/>
          <w:bCs/>
          <w:sz w:val="18"/>
          <w:szCs w:val="18"/>
        </w:rPr>
        <w:t>.</w:t>
      </w:r>
    </w:p>
    <w:p w14:paraId="2572C25D" w14:textId="77777777" w:rsidR="0049102E" w:rsidRPr="008477D7" w:rsidRDefault="0049102E" w:rsidP="00716FB1">
      <w:pPr>
        <w:rPr>
          <w:b/>
          <w:bCs/>
          <w:sz w:val="18"/>
          <w:szCs w:val="18"/>
        </w:rPr>
      </w:pPr>
    </w:p>
    <w:p w14:paraId="3E973E28" w14:textId="77777777" w:rsidR="007F68E8" w:rsidRPr="008477D7" w:rsidRDefault="0049102E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</w:t>
      </w:r>
      <w:r w:rsidR="007F68E8" w:rsidRPr="008477D7">
        <w:rPr>
          <w:b/>
          <w:bCs/>
          <w:sz w:val="18"/>
          <w:szCs w:val="18"/>
        </w:rPr>
        <w:t>….</w:t>
      </w:r>
      <w:r w:rsidRPr="008477D7">
        <w:rPr>
          <w:b/>
          <w:bCs/>
          <w:sz w:val="18"/>
          <w:szCs w:val="18"/>
        </w:rPr>
        <w:t>……….………</w:t>
      </w:r>
      <w:r w:rsidR="007F68E8" w:rsidRPr="008477D7">
        <w:rPr>
          <w:b/>
          <w:bCs/>
          <w:sz w:val="18"/>
          <w:szCs w:val="18"/>
        </w:rPr>
        <w:t>…</w:t>
      </w:r>
      <w:r w:rsidR="00E65D86" w:rsidRPr="008477D7">
        <w:rPr>
          <w:b/>
          <w:bCs/>
          <w:sz w:val="18"/>
          <w:szCs w:val="18"/>
        </w:rPr>
        <w:t>…………..</w:t>
      </w:r>
      <w:r w:rsidR="00716FB1" w:rsidRPr="008477D7">
        <w:rPr>
          <w:b/>
          <w:bCs/>
          <w:sz w:val="18"/>
          <w:szCs w:val="18"/>
        </w:rPr>
        <w:t>…..……………………………………</w:t>
      </w:r>
    </w:p>
    <w:p w14:paraId="4B384C3D" w14:textId="1DE7BE31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………………………………………………………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…………………………………………</w:t>
      </w:r>
      <w:r w:rsidRPr="008477D7">
        <w:rPr>
          <w:b/>
          <w:bCs/>
          <w:sz w:val="18"/>
          <w:szCs w:val="18"/>
        </w:rPr>
        <w:t>……… op datum van ………………………………………………</w:t>
      </w:r>
    </w:p>
    <w:p w14:paraId="49D1937B" w14:textId="77777777" w:rsidR="00716FB1" w:rsidRPr="008477D7" w:rsidRDefault="00716FB1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0813AEED" w14:textId="624081E2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</w:t>
      </w:r>
      <w:proofErr w:type="gramStart"/>
      <w:r w:rsidR="00922DC5" w:rsidRPr="008477D7">
        <w:rPr>
          <w:b/>
          <w:bCs/>
          <w:sz w:val="18"/>
          <w:szCs w:val="18"/>
        </w:rPr>
        <w:t>…….</w:t>
      </w:r>
      <w:proofErr w:type="gramEnd"/>
      <w:r w:rsidR="00922DC5" w:rsidRPr="008477D7">
        <w:rPr>
          <w:b/>
          <w:bCs/>
          <w:sz w:val="18"/>
          <w:szCs w:val="18"/>
        </w:rPr>
        <w:t>.</w:t>
      </w:r>
      <w:r w:rsidRPr="008477D7">
        <w:rPr>
          <w:b/>
          <w:bCs/>
          <w:sz w:val="18"/>
          <w:szCs w:val="18"/>
        </w:rPr>
        <w:t xml:space="preserve">……………………………………… </w:t>
      </w:r>
      <w:proofErr w:type="gramStart"/>
      <w:r w:rsidRPr="008477D7">
        <w:rPr>
          <w:b/>
          <w:bCs/>
          <w:sz w:val="18"/>
          <w:szCs w:val="18"/>
        </w:rPr>
        <w:t>op</w:t>
      </w:r>
      <w:proofErr w:type="gramEnd"/>
      <w:r w:rsidRPr="008477D7">
        <w:rPr>
          <w:b/>
          <w:bCs/>
          <w:sz w:val="18"/>
          <w:szCs w:val="18"/>
        </w:rPr>
        <w:t xml:space="preserve"> datum van ………………………………………………</w:t>
      </w:r>
    </w:p>
    <w:p w14:paraId="762A7A62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Wonende te</w:t>
      </w:r>
      <w:proofErr w:type="gramStart"/>
      <w:r w:rsidR="00716FB1" w:rsidRPr="008477D7">
        <w:rPr>
          <w:b/>
          <w:bCs/>
          <w:sz w:val="18"/>
          <w:szCs w:val="18"/>
        </w:rPr>
        <w:t xml:space="preserve"> 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.………………………………………………………………………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………………</w:t>
      </w:r>
      <w:proofErr w:type="gramStart"/>
      <w:r w:rsidR="00716FB1" w:rsidRPr="008477D7">
        <w:rPr>
          <w:b/>
          <w:bCs/>
          <w:sz w:val="18"/>
          <w:szCs w:val="18"/>
        </w:rPr>
        <w:t>……..….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</w:t>
      </w:r>
      <w:r w:rsidR="006F4D80" w:rsidRPr="008477D7">
        <w:rPr>
          <w:b/>
          <w:bCs/>
          <w:sz w:val="18"/>
          <w:szCs w:val="18"/>
        </w:rPr>
        <w:t>…</w:t>
      </w:r>
    </w:p>
    <w:p w14:paraId="56A5FBF5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</w:rPr>
        <w:t xml:space="preserve">Burgerlijke </w:t>
      </w:r>
      <w:proofErr w:type="gramStart"/>
      <w:r w:rsidRPr="008477D7">
        <w:rPr>
          <w:b/>
          <w:bCs/>
          <w:sz w:val="18"/>
          <w:szCs w:val="18"/>
        </w:rPr>
        <w:t>staat: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……..….</w:t>
      </w:r>
      <w:proofErr w:type="gramEnd"/>
      <w:r w:rsidR="00F5534F" w:rsidRPr="008477D7">
        <w:rPr>
          <w:b/>
          <w:bCs/>
          <w:sz w:val="18"/>
          <w:szCs w:val="18"/>
        </w:rPr>
        <w:t>.………………………………………………………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8BFD7AC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2C1AA04" w14:textId="77777777" w:rsidR="00E922FB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  <w:lang w:val="fr-FR"/>
        </w:rPr>
        <w:t xml:space="preserve"> </w:t>
      </w:r>
      <w:r w:rsidR="00F5534F" w:rsidRPr="008477D7">
        <w:rPr>
          <w:b/>
          <w:bCs/>
          <w:sz w:val="18"/>
          <w:szCs w:val="18"/>
        </w:rPr>
        <w:t>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4AA42EB3" w14:textId="77777777" w:rsidR="00E922FB" w:rsidRPr="007E2BEC" w:rsidRDefault="00E922FB" w:rsidP="0049102E">
      <w:pPr>
        <w:tabs>
          <w:tab w:val="right" w:leader="dot" w:pos="4962"/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  <w:lang w:val="fr-FR"/>
        </w:rPr>
      </w:pPr>
    </w:p>
    <w:p w14:paraId="17A05B4D" w14:textId="77777777" w:rsidR="007F68E8" w:rsidRPr="007E2BEC" w:rsidRDefault="00E922FB" w:rsidP="00F5534F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7DDB5D61" w14:textId="77777777" w:rsidR="00F5534F" w:rsidRPr="007E2BEC" w:rsidRDefault="00F5534F" w:rsidP="00F5534F">
      <w:pPr>
        <w:pStyle w:val="StandaardVET"/>
        <w:rPr>
          <w:b/>
          <w:sz w:val="18"/>
          <w:szCs w:val="18"/>
        </w:rPr>
      </w:pPr>
    </w:p>
    <w:p w14:paraId="639A4C38" w14:textId="77777777" w:rsidR="007E5201" w:rsidRPr="007E2BEC" w:rsidRDefault="007E5201" w:rsidP="00922DC5">
      <w:pPr>
        <w:pStyle w:val="StandaardVET"/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 xml:space="preserve">Onderneming: </w:t>
      </w:r>
      <w:r w:rsidR="00E922FB" w:rsidRPr="007E2BEC">
        <w:rPr>
          <w:sz w:val="18"/>
          <w:szCs w:val="18"/>
        </w:rPr>
        <w:t>…………………………………</w:t>
      </w:r>
      <w:r w:rsidR="006F4D80" w:rsidRPr="007E2BEC">
        <w:rPr>
          <w:sz w:val="18"/>
          <w:szCs w:val="18"/>
        </w:rPr>
        <w:t>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E922FB" w:rsidRPr="007E2BEC">
        <w:rPr>
          <w:sz w:val="18"/>
          <w:szCs w:val="18"/>
        </w:rPr>
        <w:t>………………</w:t>
      </w:r>
      <w:r w:rsidRPr="007E2BEC">
        <w:rPr>
          <w:sz w:val="18"/>
          <w:szCs w:val="18"/>
        </w:rPr>
        <w:t>……………………………………………………………</w:t>
      </w:r>
    </w:p>
    <w:p w14:paraId="316AF575" w14:textId="77777777" w:rsidR="007E5201" w:rsidRPr="007E2BEC" w:rsidRDefault="007E5201" w:rsidP="00922DC5">
      <w:pPr>
        <w:spacing w:before="120"/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ondernemingsnummer</w:t>
      </w:r>
      <w:proofErr w:type="gramEnd"/>
      <w:r w:rsidRPr="007E2BEC">
        <w:rPr>
          <w:sz w:val="18"/>
          <w:szCs w:val="18"/>
        </w:rPr>
        <w:t xml:space="preserve"> ……………………………………………………….</w:t>
      </w:r>
    </w:p>
    <w:p w14:paraId="6F575FAB" w14:textId="77777777" w:rsidR="0065230D" w:rsidRPr="007E2BEC" w:rsidRDefault="00E922FB" w:rsidP="00922DC5">
      <w:pPr>
        <w:spacing w:before="120"/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zetel</w:t>
      </w:r>
      <w:proofErr w:type="gramEnd"/>
      <w:r w:rsidRPr="007E2BEC">
        <w:rPr>
          <w:sz w:val="18"/>
          <w:szCs w:val="18"/>
        </w:rPr>
        <w:t xml:space="preserve"> te ……………</w:t>
      </w:r>
      <w:r w:rsidR="006F4D80" w:rsidRPr="007E2BEC">
        <w:rPr>
          <w:sz w:val="18"/>
          <w:szCs w:val="18"/>
        </w:rPr>
        <w:t>…………………………………………………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6F4D80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t>…………………</w:t>
      </w:r>
      <w:r w:rsidR="007E5201" w:rsidRPr="007E2BEC">
        <w:rPr>
          <w:sz w:val="18"/>
          <w:szCs w:val="18"/>
        </w:rPr>
        <w:t>………………………………………………………………………………………………………</w:t>
      </w:r>
      <w:proofErr w:type="gramStart"/>
      <w:r w:rsidR="007E5201" w:rsidRPr="007E2BEC">
        <w:rPr>
          <w:sz w:val="18"/>
          <w:szCs w:val="18"/>
        </w:rPr>
        <w:t>…….</w:t>
      </w:r>
      <w:proofErr w:type="gramEnd"/>
      <w:r w:rsidR="007E5201" w:rsidRPr="007E2BEC">
        <w:rPr>
          <w:sz w:val="18"/>
          <w:szCs w:val="18"/>
        </w:rPr>
        <w:t>.</w:t>
      </w:r>
    </w:p>
    <w:p w14:paraId="05FE1EFB" w14:textId="77777777" w:rsidR="0065230D" w:rsidRPr="007E2BEC" w:rsidRDefault="00E922FB" w:rsidP="00922DC5">
      <w:pPr>
        <w:pStyle w:val="StandaardVET"/>
        <w:spacing w:before="120"/>
        <w:rPr>
          <w:i/>
          <w:iCs w:val="0"/>
          <w:sz w:val="18"/>
          <w:szCs w:val="18"/>
          <w:u w:val="single"/>
        </w:rPr>
      </w:pPr>
      <w:proofErr w:type="gramStart"/>
      <w:r w:rsidRPr="007E2BEC">
        <w:rPr>
          <w:i/>
          <w:iCs w:val="0"/>
          <w:sz w:val="18"/>
          <w:szCs w:val="18"/>
          <w:u w:val="single"/>
        </w:rPr>
        <w:t>hie</w:t>
      </w:r>
      <w:r w:rsidR="0065230D" w:rsidRPr="007E2BEC">
        <w:rPr>
          <w:i/>
          <w:iCs w:val="0"/>
          <w:sz w:val="18"/>
          <w:szCs w:val="18"/>
          <w:u w:val="single"/>
        </w:rPr>
        <w:t>r</w:t>
      </w:r>
      <w:proofErr w:type="gramEnd"/>
      <w:r w:rsidRPr="007E2BEC">
        <w:rPr>
          <w:i/>
          <w:iCs w:val="0"/>
          <w:sz w:val="18"/>
          <w:szCs w:val="18"/>
          <w:u w:val="single"/>
        </w:rPr>
        <w:t xml:space="preserve"> vertegenwoordigd door</w:t>
      </w:r>
      <w:r w:rsidR="0065230D" w:rsidRPr="007E2BEC">
        <w:rPr>
          <w:i/>
          <w:iCs w:val="0"/>
          <w:sz w:val="18"/>
          <w:szCs w:val="18"/>
          <w:u w:val="single"/>
        </w:rPr>
        <w:t>:</w:t>
      </w:r>
      <w:r w:rsidRPr="007E2BEC">
        <w:rPr>
          <w:i/>
          <w:iCs w:val="0"/>
          <w:sz w:val="18"/>
          <w:szCs w:val="18"/>
          <w:u w:val="single"/>
        </w:rPr>
        <w:t xml:space="preserve"> </w:t>
      </w:r>
    </w:p>
    <w:p w14:paraId="00F74067" w14:textId="77777777" w:rsidR="0065230D" w:rsidRPr="007E2BEC" w:rsidRDefault="0065230D" w:rsidP="00922DC5">
      <w:pPr>
        <w:pStyle w:val="StandaardVET"/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286E7241" w14:textId="77777777" w:rsidR="008147F8" w:rsidRPr="007E2BEC" w:rsidRDefault="008147F8" w:rsidP="00922DC5">
      <w:pPr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>Wonende te</w:t>
      </w:r>
      <w:proofErr w:type="gramStart"/>
      <w:r w:rsidRPr="007E2BEC">
        <w:rPr>
          <w:sz w:val="18"/>
          <w:szCs w:val="18"/>
        </w:rPr>
        <w:t xml:space="preserve"> ….</w:t>
      </w:r>
      <w:proofErr w:type="gramEnd"/>
      <w:r w:rsidRPr="007E2BEC">
        <w:rPr>
          <w:sz w:val="18"/>
          <w:szCs w:val="18"/>
        </w:rPr>
        <w:t>.………………………………………………………………………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………………</w:t>
      </w:r>
      <w:proofErr w:type="gramStart"/>
      <w:r w:rsidRPr="007E2BEC">
        <w:rPr>
          <w:sz w:val="18"/>
          <w:szCs w:val="18"/>
        </w:rPr>
        <w:t>……..….</w:t>
      </w:r>
      <w:proofErr w:type="gramEnd"/>
      <w:r w:rsidRPr="007E2BEC">
        <w:rPr>
          <w:sz w:val="18"/>
          <w:szCs w:val="18"/>
        </w:rPr>
        <w:t>.……………………………………………………………………</w:t>
      </w:r>
    </w:p>
    <w:p w14:paraId="3DE53D16" w14:textId="11AF99BF" w:rsidR="00824FA4" w:rsidRDefault="008147F8" w:rsidP="00922DC5">
      <w:pPr>
        <w:spacing w:before="120"/>
        <w:rPr>
          <w:sz w:val="18"/>
          <w:szCs w:val="18"/>
          <w:lang w:val="fr-FR"/>
        </w:rPr>
      </w:pPr>
      <w:r w:rsidRPr="007E2BEC">
        <w:rPr>
          <w:sz w:val="18"/>
          <w:szCs w:val="18"/>
          <w:lang w:val="fr-FR"/>
        </w:rPr>
        <w:t xml:space="preserve">Gsm nr. </w:t>
      </w:r>
      <w:proofErr w:type="spellStart"/>
      <w:proofErr w:type="gramStart"/>
      <w:r w:rsidRPr="007E2BEC">
        <w:rPr>
          <w:sz w:val="18"/>
          <w:szCs w:val="18"/>
          <w:lang w:val="fr-FR"/>
        </w:rPr>
        <w:t>Dhr</w:t>
      </w:r>
      <w:proofErr w:type="spellEnd"/>
      <w:r w:rsidRPr="007E2BEC">
        <w:rPr>
          <w:sz w:val="18"/>
          <w:szCs w:val="18"/>
          <w:lang w:val="fr-FR"/>
        </w:rPr>
        <w:t>./</w:t>
      </w:r>
      <w:proofErr w:type="spellStart"/>
      <w:proofErr w:type="gramEnd"/>
      <w:r w:rsidRPr="007E2BEC">
        <w:rPr>
          <w:sz w:val="18"/>
          <w:szCs w:val="18"/>
          <w:lang w:val="fr-FR"/>
        </w:rPr>
        <w:t>Mevr</w:t>
      </w:r>
      <w:proofErr w:type="spellEnd"/>
      <w:r w:rsidRPr="007E2BEC">
        <w:rPr>
          <w:sz w:val="18"/>
          <w:szCs w:val="18"/>
          <w:lang w:val="fr-FR"/>
        </w:rPr>
        <w:t>. : ……………………………</w:t>
      </w:r>
      <w:r w:rsidR="00824FA4">
        <w:rPr>
          <w:sz w:val="18"/>
          <w:szCs w:val="18"/>
          <w:lang w:val="fr-FR"/>
        </w:rPr>
        <w:t>……………………</w:t>
      </w:r>
      <w:r w:rsidRPr="007E2BEC">
        <w:rPr>
          <w:sz w:val="18"/>
          <w:szCs w:val="18"/>
          <w:lang w:val="fr-FR"/>
        </w:rPr>
        <w:t>………………</w:t>
      </w:r>
      <w:proofErr w:type="gramStart"/>
      <w:r w:rsidRPr="007E2BEC">
        <w:rPr>
          <w:sz w:val="18"/>
          <w:szCs w:val="18"/>
          <w:lang w:val="fr-FR"/>
        </w:rPr>
        <w:t>…….</w:t>
      </w:r>
      <w:proofErr w:type="gramEnd"/>
      <w:r w:rsidRPr="007E2BEC">
        <w:rPr>
          <w:sz w:val="18"/>
          <w:szCs w:val="18"/>
          <w:lang w:val="fr-FR"/>
        </w:rPr>
        <w:t xml:space="preserve">. </w:t>
      </w:r>
    </w:p>
    <w:p w14:paraId="3022025B" w14:textId="1B3E3E35" w:rsidR="008147F8" w:rsidRDefault="008147F8" w:rsidP="00922DC5">
      <w:pPr>
        <w:spacing w:before="120"/>
        <w:rPr>
          <w:sz w:val="18"/>
          <w:szCs w:val="18"/>
        </w:rPr>
      </w:pPr>
      <w:r w:rsidRPr="007E2BEC">
        <w:rPr>
          <w:sz w:val="18"/>
          <w:szCs w:val="18"/>
          <w:lang w:val="fr-FR"/>
        </w:rPr>
        <w:t>E-mail</w:t>
      </w:r>
      <w:proofErr w:type="gramStart"/>
      <w:r w:rsidRPr="007E2BEC">
        <w:rPr>
          <w:sz w:val="18"/>
          <w:szCs w:val="18"/>
          <w:lang w:val="fr-FR"/>
        </w:rPr>
        <w:t> :</w:t>
      </w:r>
      <w:r w:rsidRPr="007E2BEC">
        <w:rPr>
          <w:sz w:val="18"/>
          <w:szCs w:val="18"/>
        </w:rPr>
        <w:t xml:space="preserve"> ..</w:t>
      </w:r>
      <w:proofErr w:type="gramEnd"/>
      <w:r w:rsidRPr="007E2BEC">
        <w:rPr>
          <w:sz w:val="18"/>
          <w:szCs w:val="18"/>
        </w:rPr>
        <w:t>………………………………………………………………………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.</w:t>
      </w:r>
    </w:p>
    <w:p w14:paraId="4AF30D06" w14:textId="77777777" w:rsidR="008B4BFE" w:rsidRPr="007E2BEC" w:rsidRDefault="008B4BFE" w:rsidP="00922DC5">
      <w:pPr>
        <w:spacing w:before="120"/>
        <w:rPr>
          <w:sz w:val="18"/>
          <w:szCs w:val="18"/>
          <w:lang w:val="fr-FR"/>
        </w:rPr>
      </w:pPr>
    </w:p>
    <w:p w14:paraId="5ABEB3DA" w14:textId="77777777" w:rsidR="00922DC5" w:rsidRDefault="00922DC5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</w:p>
    <w:p w14:paraId="54A1777F" w14:textId="63C6BFF3" w:rsidR="00922DC5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Geven hierbij een vast bod van: 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</w:t>
      </w:r>
      <w:r w:rsidR="00E65D86" w:rsidRPr="00922DC5">
        <w:rPr>
          <w:b/>
          <w:sz w:val="18"/>
          <w:szCs w:val="18"/>
        </w:rPr>
        <w:t>………………</w:t>
      </w:r>
      <w:r w:rsidR="008147F8" w:rsidRPr="00922DC5">
        <w:rPr>
          <w:b/>
          <w:sz w:val="18"/>
          <w:szCs w:val="18"/>
        </w:rPr>
        <w:t>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="00E65D86" w:rsidRPr="00922DC5">
        <w:rPr>
          <w:b/>
          <w:sz w:val="18"/>
          <w:szCs w:val="18"/>
        </w:rPr>
        <w:t>….</w:t>
      </w:r>
      <w:r w:rsidRPr="00922DC5">
        <w:rPr>
          <w:b/>
          <w:sz w:val="18"/>
          <w:szCs w:val="18"/>
        </w:rPr>
        <w:t>… EUR – ……………</w:t>
      </w:r>
      <w:r w:rsidR="00E65D86" w:rsidRPr="00922DC5">
        <w:rPr>
          <w:b/>
          <w:sz w:val="18"/>
          <w:szCs w:val="18"/>
        </w:rPr>
        <w:t>……</w:t>
      </w:r>
      <w:r w:rsidRPr="00922DC5">
        <w:rPr>
          <w:b/>
          <w:sz w:val="18"/>
          <w:szCs w:val="18"/>
        </w:rPr>
        <w:t>…</w:t>
      </w:r>
      <w:r w:rsidR="008147F8" w:rsidRPr="00922DC5">
        <w:rPr>
          <w:b/>
          <w:sz w:val="18"/>
          <w:szCs w:val="18"/>
        </w:rPr>
        <w:t>…………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 xml:space="preserve">.… </w:t>
      </w:r>
    </w:p>
    <w:p w14:paraId="422C87CA" w14:textId="301F6DE3" w:rsidR="0049102E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…..……………</w:t>
      </w:r>
      <w:r w:rsidR="00E65D86" w:rsidRPr="00922DC5">
        <w:rPr>
          <w:b/>
          <w:sz w:val="18"/>
          <w:szCs w:val="18"/>
        </w:rPr>
        <w:t>…………….</w:t>
      </w:r>
      <w:r w:rsidRPr="00922DC5">
        <w:rPr>
          <w:b/>
          <w:sz w:val="18"/>
          <w:szCs w:val="18"/>
        </w:rPr>
        <w:t>…………………………………………………………</w:t>
      </w:r>
      <w:r w:rsidR="00922DC5" w:rsidRPr="00922DC5">
        <w:rPr>
          <w:b/>
          <w:sz w:val="18"/>
          <w:szCs w:val="18"/>
        </w:rPr>
        <w:t>………………………………………</w:t>
      </w:r>
      <w:r w:rsidRPr="00922DC5">
        <w:rPr>
          <w:b/>
          <w:sz w:val="18"/>
          <w:szCs w:val="18"/>
        </w:rPr>
        <w:t>………………….….………</w:t>
      </w:r>
      <w:r w:rsidR="007F68E8" w:rsidRPr="00922DC5">
        <w:rPr>
          <w:b/>
          <w:sz w:val="18"/>
          <w:szCs w:val="18"/>
        </w:rPr>
        <w:t>……..</w:t>
      </w:r>
      <w:r w:rsidRPr="00922DC5">
        <w:rPr>
          <w:b/>
          <w:sz w:val="18"/>
          <w:szCs w:val="18"/>
        </w:rPr>
        <w:t xml:space="preserve"> </w:t>
      </w:r>
      <w:r w:rsidR="00922DC5" w:rsidRPr="00922DC5">
        <w:rPr>
          <w:b/>
          <w:sz w:val="18"/>
          <w:szCs w:val="18"/>
        </w:rPr>
        <w:t>EURO.</w:t>
      </w:r>
    </w:p>
    <w:p w14:paraId="6CF959FD" w14:textId="77777777" w:rsidR="000941A9" w:rsidRPr="00922DC5" w:rsidRDefault="000941A9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14:paraId="34FE335A" w14:textId="78E88953" w:rsidR="0049102E" w:rsidRDefault="0049102E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color w:val="0070C0"/>
          <w:sz w:val="24"/>
        </w:rPr>
      </w:pPr>
      <w:r w:rsidRPr="00922DC5">
        <w:rPr>
          <w:b/>
          <w:sz w:val="18"/>
          <w:szCs w:val="18"/>
        </w:rPr>
        <w:t xml:space="preserve">Voor de </w:t>
      </w:r>
      <w:r w:rsidR="00E922FB" w:rsidRPr="00922DC5">
        <w:rPr>
          <w:b/>
          <w:sz w:val="18"/>
          <w:szCs w:val="18"/>
        </w:rPr>
        <w:t>AANKOOP</w:t>
      </w:r>
      <w:r w:rsidRPr="00922DC5">
        <w:rPr>
          <w:b/>
          <w:sz w:val="18"/>
          <w:szCs w:val="18"/>
        </w:rPr>
        <w:t xml:space="preserve"> van de </w:t>
      </w:r>
      <w:r w:rsidRPr="00C001DB">
        <w:rPr>
          <w:b/>
          <w:sz w:val="18"/>
          <w:szCs w:val="18"/>
        </w:rPr>
        <w:t xml:space="preserve">woning </w:t>
      </w:r>
      <w:r w:rsidRPr="00922DC5">
        <w:rPr>
          <w:b/>
          <w:sz w:val="18"/>
          <w:szCs w:val="18"/>
        </w:rPr>
        <w:t xml:space="preserve">gelegen: </w:t>
      </w:r>
      <w:r w:rsidR="008B4BFE">
        <w:rPr>
          <w:b/>
          <w:color w:val="0070C0"/>
          <w:sz w:val="24"/>
        </w:rPr>
        <w:t xml:space="preserve">LEEGZAKSTRAAT 53 te </w:t>
      </w:r>
      <w:r w:rsidR="00D73EDB">
        <w:rPr>
          <w:b/>
          <w:color w:val="0070C0"/>
          <w:sz w:val="24"/>
        </w:rPr>
        <w:t>9810 NAZARETH-DE PINTE</w:t>
      </w:r>
    </w:p>
    <w:p w14:paraId="0C613CB8" w14:textId="77777777" w:rsidR="00385E0C" w:rsidRDefault="00385E0C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color w:val="0070C0"/>
          <w:sz w:val="24"/>
        </w:rPr>
      </w:pPr>
    </w:p>
    <w:p w14:paraId="1289D372" w14:textId="2B425A36" w:rsidR="00922DC5" w:rsidRPr="00B13CE2" w:rsidRDefault="00AC55CA" w:rsidP="00CC5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</w:rPr>
      </w:pPr>
      <w:r>
        <w:rPr>
          <w:b/>
          <w:color w:val="0070C0"/>
          <w:sz w:val="24"/>
        </w:rPr>
        <w:t xml:space="preserve">3 loten: </w:t>
      </w:r>
      <w:r w:rsidR="00385E0C">
        <w:rPr>
          <w:b/>
          <w:color w:val="0070C0"/>
          <w:sz w:val="24"/>
        </w:rPr>
        <w:t>A</w:t>
      </w:r>
      <w:r>
        <w:rPr>
          <w:b/>
          <w:color w:val="0070C0"/>
          <w:sz w:val="24"/>
        </w:rPr>
        <w:t xml:space="preserve">FD </w:t>
      </w:r>
      <w:r w:rsidR="00385E0C">
        <w:rPr>
          <w:b/>
          <w:color w:val="0070C0"/>
          <w:sz w:val="24"/>
        </w:rPr>
        <w:t>1 – Sectie F – nummers 659 G + 673 E +</w:t>
      </w:r>
      <w:r>
        <w:rPr>
          <w:b/>
          <w:color w:val="0070C0"/>
          <w:sz w:val="24"/>
        </w:rPr>
        <w:t xml:space="preserve"> </w:t>
      </w:r>
      <w:r w:rsidR="00385E0C">
        <w:rPr>
          <w:b/>
          <w:color w:val="0070C0"/>
          <w:sz w:val="24"/>
        </w:rPr>
        <w:t>892 A</w:t>
      </w:r>
      <w:r>
        <w:rPr>
          <w:b/>
          <w:color w:val="0070C0"/>
          <w:sz w:val="24"/>
        </w:rPr>
        <w:t>.</w:t>
      </w:r>
    </w:p>
    <w:p w14:paraId="644EB22A" w14:textId="77777777" w:rsidR="00922DC5" w:rsidRPr="00922DC5" w:rsidRDefault="00922DC5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8"/>
          <w:szCs w:val="18"/>
        </w:rPr>
      </w:pPr>
    </w:p>
    <w:p w14:paraId="1704C184" w14:textId="77777777" w:rsidR="000941A9" w:rsidRPr="007E2BEC" w:rsidRDefault="000941A9" w:rsidP="00922DC5">
      <w:pPr>
        <w:rPr>
          <w:sz w:val="18"/>
          <w:szCs w:val="18"/>
        </w:rPr>
      </w:pPr>
    </w:p>
    <w:p w14:paraId="5B8CEF55" w14:textId="77777777" w:rsidR="0049102E" w:rsidRDefault="0049102E" w:rsidP="009F7C90">
      <w:pPr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 xml:space="preserve">Betalingsmodaliteiten: </w:t>
      </w:r>
    </w:p>
    <w:p w14:paraId="1DA62F38" w14:textId="77777777" w:rsidR="00922DC5" w:rsidRPr="007E2BEC" w:rsidRDefault="00922DC5" w:rsidP="009F7C90">
      <w:pPr>
        <w:rPr>
          <w:sz w:val="18"/>
          <w:szCs w:val="18"/>
          <w:u w:val="single"/>
        </w:rPr>
      </w:pPr>
    </w:p>
    <w:p w14:paraId="4AE5C74D" w14:textId="77777777" w:rsidR="00824FA4" w:rsidRDefault="00B156D0" w:rsidP="00922DC5">
      <w:pPr>
        <w:jc w:val="left"/>
        <w:rPr>
          <w:rStyle w:val="StandaardVETChar"/>
          <w:sz w:val="18"/>
          <w:szCs w:val="18"/>
          <w:u w:val="single"/>
        </w:rPr>
      </w:pPr>
      <w:r w:rsidRPr="007E2BEC">
        <w:rPr>
          <w:rStyle w:val="StandaardVETGEDRUKTChar"/>
          <w:sz w:val="18"/>
          <w:szCs w:val="18"/>
        </w:rPr>
        <w:t>WAARBORG van ………………………</w:t>
      </w:r>
      <w:proofErr w:type="gramStart"/>
      <w:r w:rsidRPr="007E2BEC">
        <w:rPr>
          <w:rStyle w:val="StandaardVETGEDRUKTChar"/>
          <w:sz w:val="18"/>
          <w:szCs w:val="18"/>
        </w:rPr>
        <w:t>…….</w:t>
      </w:r>
      <w:proofErr w:type="gramEnd"/>
      <w:r w:rsidRPr="007E2BEC">
        <w:rPr>
          <w:rStyle w:val="StandaardVETGEDRUKTChar"/>
          <w:sz w:val="18"/>
          <w:szCs w:val="18"/>
        </w:rPr>
        <w:t>.</w:t>
      </w:r>
      <w:r w:rsidR="006539E2" w:rsidRPr="007E2BEC">
        <w:rPr>
          <w:rStyle w:val="StandaardVETGEDRUKTChar"/>
          <w:sz w:val="18"/>
          <w:szCs w:val="18"/>
        </w:rPr>
        <w:t xml:space="preserve"> EUR</w:t>
      </w:r>
      <w:r w:rsidR="006539E2" w:rsidRPr="007E2BEC">
        <w:rPr>
          <w:sz w:val="18"/>
          <w:szCs w:val="18"/>
        </w:rPr>
        <w:t xml:space="preserve"> (10% van de koopsom) dient uiterlijk bij ondertekening van de onderhandse overeenkomst op de derdenrekening van de instrumenterende notaris (notaris van de koper) worden gestort </w:t>
      </w:r>
      <w:r w:rsidR="006539E2" w:rsidRPr="007E2BEC">
        <w:rPr>
          <w:rStyle w:val="StandaardVETChar"/>
          <w:sz w:val="18"/>
          <w:szCs w:val="18"/>
          <w:u w:val="single"/>
        </w:rPr>
        <w:t>met vermelding van het adres van de eigendom.</w:t>
      </w:r>
    </w:p>
    <w:p w14:paraId="48C66B71" w14:textId="18A9F341" w:rsidR="0049102E" w:rsidRPr="007E2BEC" w:rsidRDefault="00E65D86" w:rsidP="00922DC5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br/>
      </w:r>
    </w:p>
    <w:p w14:paraId="7F14A68A" w14:textId="29EF69D1" w:rsidR="00E65D86" w:rsidRPr="007E2BEC" w:rsidRDefault="00E65D86" w:rsidP="00220ED8">
      <w:pPr>
        <w:pStyle w:val="StandaardVET"/>
        <w:numPr>
          <w:ilvl w:val="0"/>
          <w:numId w:val="8"/>
        </w:num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NOTARISKEUZE</w:t>
      </w:r>
      <w:r w:rsidR="00957B1C">
        <w:rPr>
          <w:sz w:val="18"/>
          <w:szCs w:val="18"/>
        </w:rPr>
        <w:t>:</w:t>
      </w:r>
      <w:r w:rsidRPr="007E2BEC">
        <w:rPr>
          <w:sz w:val="18"/>
          <w:szCs w:val="18"/>
        </w:rPr>
        <w:t>…</w:t>
      </w:r>
      <w:proofErr w:type="gramEnd"/>
      <w:r w:rsidRPr="007E2BEC">
        <w:rPr>
          <w:sz w:val="18"/>
          <w:szCs w:val="18"/>
        </w:rPr>
        <w:t>………………………………………………………………………………………</w:t>
      </w:r>
      <w:r w:rsidR="002D75E1" w:rsidRPr="007E2BEC">
        <w:rPr>
          <w:sz w:val="18"/>
          <w:szCs w:val="18"/>
        </w:rPr>
        <w:t>…………………………………………</w:t>
      </w:r>
      <w:proofErr w:type="gramStart"/>
      <w:r w:rsidR="002D75E1" w:rsidRPr="007E2BEC">
        <w:rPr>
          <w:sz w:val="18"/>
          <w:szCs w:val="18"/>
        </w:rPr>
        <w:t>…….</w:t>
      </w:r>
      <w:proofErr w:type="gramEnd"/>
      <w:r w:rsidR="002D75E1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br/>
      </w:r>
    </w:p>
    <w:p w14:paraId="5645E9D4" w14:textId="77777777" w:rsidR="0049102E" w:rsidRPr="007E2BEC" w:rsidRDefault="0049102E" w:rsidP="00D12A63">
      <w:pPr>
        <w:pStyle w:val="Lijstalinea"/>
        <w:numPr>
          <w:ilvl w:val="0"/>
          <w:numId w:val="9"/>
        </w:numPr>
        <w:rPr>
          <w:sz w:val="18"/>
          <w:szCs w:val="18"/>
        </w:rPr>
      </w:pPr>
      <w:r w:rsidRPr="007E2BEC">
        <w:rPr>
          <w:sz w:val="18"/>
          <w:szCs w:val="18"/>
        </w:rPr>
        <w:t>Saldo bij het verlijden van de notariële akte.</w:t>
      </w:r>
    </w:p>
    <w:p w14:paraId="532840DB" w14:textId="77777777" w:rsidR="0049102E" w:rsidRPr="007E2BEC" w:rsidRDefault="0049102E" w:rsidP="0049102E">
      <w:pPr>
        <w:ind w:left="720" w:right="-40"/>
        <w:rPr>
          <w:rFonts w:ascii="Arial" w:hAnsi="Arial" w:cs="Arial"/>
          <w:sz w:val="18"/>
          <w:szCs w:val="18"/>
        </w:rPr>
      </w:pPr>
    </w:p>
    <w:p w14:paraId="4A4CFF67" w14:textId="6A1E65E8" w:rsidR="0049102E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De kandidaat-koper(s) verklaart en bevestigt het onroerend goed te hebben bezocht en dat hij kennis heeft van de inhoud van alle noodzakelijke en substantiële documenten zoals het EPC-attest, de elektrische keuring, </w:t>
      </w:r>
      <w:r w:rsidR="00D73EDB">
        <w:rPr>
          <w:sz w:val="18"/>
          <w:szCs w:val="18"/>
        </w:rPr>
        <w:t>de</w:t>
      </w:r>
      <w:r w:rsidRPr="007E2BEC">
        <w:rPr>
          <w:sz w:val="18"/>
          <w:szCs w:val="18"/>
        </w:rPr>
        <w:t xml:space="preserve"> bodemattest</w:t>
      </w:r>
      <w:r w:rsidR="00D73EDB">
        <w:rPr>
          <w:sz w:val="18"/>
          <w:szCs w:val="18"/>
        </w:rPr>
        <w:t>en</w:t>
      </w:r>
      <w:r w:rsidRPr="007E2BEC">
        <w:rPr>
          <w:sz w:val="18"/>
          <w:szCs w:val="18"/>
        </w:rPr>
        <w:t>, de stedenbouwkundige inlichtingen</w:t>
      </w:r>
      <w:r w:rsidR="00E53151" w:rsidRPr="007E2BEC">
        <w:rPr>
          <w:sz w:val="18"/>
          <w:szCs w:val="18"/>
        </w:rPr>
        <w:t>, het asbestattest en</w:t>
      </w:r>
      <w:r w:rsidRPr="007E2BEC">
        <w:rPr>
          <w:sz w:val="18"/>
          <w:szCs w:val="18"/>
        </w:rPr>
        <w:t xml:space="preserve"> de kadastrale gegevens, zodat hij kan overgaan tot het plaatsen van dit bod. </w:t>
      </w:r>
    </w:p>
    <w:p w14:paraId="2B02313E" w14:textId="77777777" w:rsidR="00D73EDB" w:rsidRDefault="00D73EDB" w:rsidP="00140ECA">
      <w:pPr>
        <w:rPr>
          <w:sz w:val="18"/>
          <w:szCs w:val="18"/>
        </w:rPr>
      </w:pPr>
    </w:p>
    <w:p w14:paraId="2C6659D7" w14:textId="77777777" w:rsidR="00D73EDB" w:rsidRDefault="00D73EDB" w:rsidP="00140ECA">
      <w:pPr>
        <w:rPr>
          <w:sz w:val="18"/>
          <w:szCs w:val="18"/>
        </w:rPr>
      </w:pPr>
    </w:p>
    <w:p w14:paraId="7AF10892" w14:textId="77777777" w:rsidR="00D73EDB" w:rsidRDefault="00D73EDB" w:rsidP="00140ECA">
      <w:pPr>
        <w:rPr>
          <w:sz w:val="18"/>
          <w:szCs w:val="18"/>
        </w:rPr>
      </w:pPr>
    </w:p>
    <w:p w14:paraId="14A5B46A" w14:textId="77777777" w:rsidR="00D73EDB" w:rsidRDefault="00D73EDB" w:rsidP="00140ECA">
      <w:pPr>
        <w:rPr>
          <w:sz w:val="18"/>
          <w:szCs w:val="18"/>
        </w:rPr>
      </w:pPr>
    </w:p>
    <w:p w14:paraId="0B15A5B2" w14:textId="77777777" w:rsidR="00D73EDB" w:rsidRDefault="00D73EDB" w:rsidP="00140ECA">
      <w:pPr>
        <w:rPr>
          <w:sz w:val="18"/>
          <w:szCs w:val="18"/>
        </w:rPr>
      </w:pPr>
    </w:p>
    <w:p w14:paraId="1BBFF49F" w14:textId="77777777" w:rsidR="00D73EDB" w:rsidRDefault="00D73EDB" w:rsidP="00140ECA">
      <w:pPr>
        <w:rPr>
          <w:sz w:val="18"/>
          <w:szCs w:val="18"/>
        </w:rPr>
      </w:pPr>
    </w:p>
    <w:p w14:paraId="72A99906" w14:textId="77777777" w:rsidR="00D73EDB" w:rsidRDefault="00D73EDB" w:rsidP="00140ECA">
      <w:pPr>
        <w:rPr>
          <w:sz w:val="18"/>
          <w:szCs w:val="18"/>
        </w:rPr>
      </w:pPr>
    </w:p>
    <w:p w14:paraId="62CC1762" w14:textId="77777777" w:rsidR="00D73EDB" w:rsidRDefault="00D73EDB" w:rsidP="00140ECA">
      <w:pPr>
        <w:rPr>
          <w:sz w:val="18"/>
          <w:szCs w:val="18"/>
        </w:rPr>
      </w:pPr>
    </w:p>
    <w:p w14:paraId="77D7D93B" w14:textId="77777777" w:rsidR="00D73EDB" w:rsidRDefault="00D73EDB" w:rsidP="00140ECA">
      <w:pPr>
        <w:rPr>
          <w:sz w:val="18"/>
          <w:szCs w:val="18"/>
        </w:rPr>
      </w:pPr>
    </w:p>
    <w:p w14:paraId="083A1729" w14:textId="77777777" w:rsidR="00D73EDB" w:rsidRDefault="00D73EDB" w:rsidP="00140ECA">
      <w:pPr>
        <w:rPr>
          <w:sz w:val="18"/>
          <w:szCs w:val="18"/>
        </w:rPr>
      </w:pPr>
    </w:p>
    <w:p w14:paraId="555E9723" w14:textId="77777777" w:rsidR="00D73EDB" w:rsidRDefault="00D73EDB" w:rsidP="00140ECA">
      <w:pPr>
        <w:rPr>
          <w:sz w:val="18"/>
          <w:szCs w:val="18"/>
        </w:rPr>
      </w:pPr>
    </w:p>
    <w:p w14:paraId="273232AE" w14:textId="77777777" w:rsidR="00D73EDB" w:rsidRPr="007E2BEC" w:rsidRDefault="00D73EDB" w:rsidP="00140ECA">
      <w:pPr>
        <w:rPr>
          <w:sz w:val="18"/>
          <w:szCs w:val="18"/>
        </w:rPr>
      </w:pPr>
    </w:p>
    <w:p w14:paraId="06EEF733" w14:textId="77777777" w:rsidR="00E922FB" w:rsidRPr="007E2BEC" w:rsidRDefault="00E922FB" w:rsidP="00140ECA">
      <w:pPr>
        <w:rPr>
          <w:sz w:val="18"/>
          <w:szCs w:val="18"/>
        </w:rPr>
      </w:pPr>
    </w:p>
    <w:p w14:paraId="188E1EC5" w14:textId="77777777" w:rsidR="00E65D86" w:rsidRDefault="00E65D86" w:rsidP="001D5E93">
      <w:pPr>
        <w:pStyle w:val="StandaardVET"/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>Schrappen wat niet past (kiezen tussen 1 of 2):</w:t>
      </w:r>
    </w:p>
    <w:p w14:paraId="7CE81D84" w14:textId="77777777" w:rsidR="00922DC5" w:rsidRPr="007E2BEC" w:rsidRDefault="00922DC5" w:rsidP="001D5E93">
      <w:pPr>
        <w:pStyle w:val="StandaardVET"/>
        <w:rPr>
          <w:sz w:val="18"/>
          <w:szCs w:val="18"/>
          <w:u w:val="single"/>
        </w:rPr>
      </w:pPr>
    </w:p>
    <w:p w14:paraId="1F3F2ABC" w14:textId="77777777" w:rsidR="00CF17FE" w:rsidRPr="007E2BEC" w:rsidRDefault="0049102E" w:rsidP="00140ECA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zonder</w:t>
      </w:r>
      <w:r w:rsidRPr="007E2BEC">
        <w:rPr>
          <w:sz w:val="18"/>
          <w:szCs w:val="18"/>
        </w:rPr>
        <w:t xml:space="preserve"> opschortende voorwaarde van het verkrijgen van </w:t>
      </w:r>
      <w:proofErr w:type="gramStart"/>
      <w:r w:rsidRPr="007E2BEC">
        <w:rPr>
          <w:sz w:val="18"/>
          <w:szCs w:val="18"/>
        </w:rPr>
        <w:t xml:space="preserve">een </w:t>
      </w:r>
      <w:r w:rsidR="00AF120C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hypothecaire</w:t>
      </w:r>
      <w:proofErr w:type="gramEnd"/>
      <w:r w:rsidRPr="007E2BEC">
        <w:rPr>
          <w:sz w:val="18"/>
          <w:szCs w:val="18"/>
        </w:rPr>
        <w:t xml:space="preserve"> lening/krediet.</w:t>
      </w:r>
    </w:p>
    <w:p w14:paraId="5557267E" w14:textId="77777777" w:rsidR="00CF17FE" w:rsidRPr="007E2BEC" w:rsidRDefault="0049102E" w:rsidP="00140ECA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6792186A" w14:textId="05C2801F" w:rsidR="0049102E" w:rsidRDefault="0049102E" w:rsidP="00424771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390EC9">
        <w:rPr>
          <w:sz w:val="18"/>
          <w:szCs w:val="18"/>
        </w:rPr>
        <w:t xml:space="preserve">Deze verkoop wordt gesloten </w:t>
      </w:r>
      <w:r w:rsidRPr="00390EC9">
        <w:rPr>
          <w:rStyle w:val="StandaardVETChar"/>
          <w:sz w:val="18"/>
          <w:szCs w:val="18"/>
        </w:rPr>
        <w:t>met</w:t>
      </w:r>
      <w:r w:rsidRPr="00390EC9">
        <w:rPr>
          <w:sz w:val="18"/>
          <w:szCs w:val="18"/>
        </w:rPr>
        <w:t xml:space="preserve"> opschortende voorwaarde van het verkrijgen van een hypothecaire lening/krediet </w:t>
      </w:r>
      <w:r w:rsidR="003A097B" w:rsidRPr="00390EC9">
        <w:rPr>
          <w:rFonts w:ascii="Arial" w:hAnsi="Arial" w:cs="Arial"/>
          <w:b/>
          <w:bCs/>
          <w:sz w:val="18"/>
          <w:szCs w:val="18"/>
        </w:rPr>
        <w:t>voor een termijn van 31 dagen na het uitbrengen van dit bod</w:t>
      </w:r>
      <w:r w:rsidR="003A097B" w:rsidRPr="00390EC9">
        <w:rPr>
          <w:rFonts w:ascii="Arial" w:hAnsi="Arial" w:cs="Arial"/>
          <w:sz w:val="18"/>
          <w:szCs w:val="18"/>
        </w:rPr>
        <w:t>.</w:t>
      </w:r>
      <w:r w:rsidRPr="00390EC9">
        <w:rPr>
          <w:sz w:val="18"/>
          <w:szCs w:val="18"/>
        </w:rPr>
        <w:t xml:space="preserve">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de koper geen hypothecaire lening verkrijgt, zal hij het bewijs moeten voorleggen van minstens twee</w:t>
      </w:r>
      <w:r w:rsidR="00AF120C" w:rsidRPr="00390EC9">
        <w:rPr>
          <w:sz w:val="18"/>
          <w:szCs w:val="18"/>
        </w:rPr>
        <w:t xml:space="preserve"> (2</w:t>
      </w:r>
      <w:proofErr w:type="gramStart"/>
      <w:r w:rsidR="00AF120C" w:rsidRPr="00390EC9">
        <w:rPr>
          <w:sz w:val="18"/>
          <w:szCs w:val="18"/>
        </w:rPr>
        <w:t xml:space="preserve">) </w:t>
      </w:r>
      <w:r w:rsidRPr="00390EC9">
        <w:rPr>
          <w:sz w:val="18"/>
          <w:szCs w:val="18"/>
        </w:rPr>
        <w:t xml:space="preserve"> financiële</w:t>
      </w:r>
      <w:proofErr w:type="gramEnd"/>
      <w:r w:rsidRPr="00390EC9">
        <w:rPr>
          <w:sz w:val="18"/>
          <w:szCs w:val="18"/>
        </w:rPr>
        <w:t xml:space="preserve"> instellingen dat geen hypothecaire lening kan worden verkregen.</w:t>
      </w:r>
      <w:r w:rsidR="00390EC9" w:rsidRPr="00390EC9">
        <w:rPr>
          <w:sz w:val="18"/>
          <w:szCs w:val="18"/>
        </w:rPr>
        <w:t xml:space="preserve"> </w:t>
      </w:r>
      <w:r w:rsidRPr="00390EC9">
        <w:rPr>
          <w:sz w:val="18"/>
          <w:szCs w:val="18"/>
        </w:rPr>
        <w:t xml:space="preserve">De </w:t>
      </w:r>
      <w:r w:rsidR="00865775" w:rsidRPr="00390EC9">
        <w:rPr>
          <w:sz w:val="18"/>
          <w:szCs w:val="18"/>
          <w:u w:val="single"/>
        </w:rPr>
        <w:t>koper</w:t>
      </w:r>
      <w:r w:rsidRPr="00390EC9">
        <w:rPr>
          <w:sz w:val="18"/>
          <w:szCs w:val="18"/>
        </w:rPr>
        <w:t xml:space="preserve"> zal een schadevergoeding van 10% van de koopsom verschuldigd zijn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zij de verkoper niet binnen de bovenvermelde termijn per aangetekend</w:t>
      </w:r>
      <w:r w:rsidR="00AF120C" w:rsidRPr="00390EC9">
        <w:rPr>
          <w:sz w:val="18"/>
          <w:szCs w:val="18"/>
        </w:rPr>
        <w:t xml:space="preserve"> schrijven </w:t>
      </w:r>
      <w:r w:rsidRPr="00390EC9">
        <w:rPr>
          <w:sz w:val="18"/>
          <w:szCs w:val="18"/>
        </w:rPr>
        <w:t xml:space="preserve">uitsluitsel heeft geboden nopens het al dan niet verkrijgen van een lening. Ingeval de </w:t>
      </w:r>
      <w:r w:rsidRPr="00390EC9">
        <w:rPr>
          <w:sz w:val="18"/>
          <w:szCs w:val="18"/>
          <w:u w:val="single"/>
        </w:rPr>
        <w:t>verkoper</w:t>
      </w:r>
      <w:r w:rsidRPr="00390EC9">
        <w:rPr>
          <w:sz w:val="18"/>
          <w:szCs w:val="18"/>
        </w:rPr>
        <w:t xml:space="preserve"> na aanvaarding van het bod zijn akkoord zou verbreken is hij dezelfde schadevergoeding </w:t>
      </w:r>
      <w:r w:rsidR="00865775" w:rsidRPr="00390EC9">
        <w:rPr>
          <w:sz w:val="18"/>
          <w:szCs w:val="18"/>
        </w:rPr>
        <w:t xml:space="preserve">van 10% </w:t>
      </w:r>
      <w:r w:rsidRPr="00390EC9">
        <w:rPr>
          <w:sz w:val="18"/>
          <w:szCs w:val="18"/>
        </w:rPr>
        <w:t>verschuldigd aan de koper.</w:t>
      </w:r>
    </w:p>
    <w:p w14:paraId="6CF2A2B5" w14:textId="77777777" w:rsidR="00390EC9" w:rsidRDefault="00390EC9" w:rsidP="00424771">
      <w:pPr>
        <w:jc w:val="left"/>
        <w:rPr>
          <w:sz w:val="18"/>
          <w:szCs w:val="18"/>
        </w:rPr>
      </w:pPr>
    </w:p>
    <w:p w14:paraId="04BF79F0" w14:textId="77777777" w:rsidR="00390EC9" w:rsidRPr="00390EC9" w:rsidRDefault="00390EC9" w:rsidP="00390EC9">
      <w:pPr>
        <w:rPr>
          <w:sz w:val="18"/>
          <w:szCs w:val="18"/>
        </w:rPr>
      </w:pPr>
    </w:p>
    <w:p w14:paraId="0CA21910" w14:textId="77777777" w:rsidR="007E2BEC" w:rsidRPr="007E2BEC" w:rsidRDefault="007E2BEC" w:rsidP="001D5E93">
      <w:pPr>
        <w:rPr>
          <w:sz w:val="18"/>
          <w:szCs w:val="18"/>
        </w:rPr>
      </w:pPr>
    </w:p>
    <w:p w14:paraId="41A843CB" w14:textId="3C5AC454" w:rsidR="00D03ECB" w:rsidRPr="007E2BEC" w:rsidRDefault="004D4FEA" w:rsidP="00F94CEA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De woning is v</w:t>
      </w:r>
      <w:r w:rsidR="00D03ECB" w:rsidRPr="007E2BEC">
        <w:rPr>
          <w:sz w:val="18"/>
          <w:szCs w:val="18"/>
        </w:rPr>
        <w:t xml:space="preserve">rij </w:t>
      </w:r>
      <w:r>
        <w:rPr>
          <w:sz w:val="18"/>
          <w:szCs w:val="18"/>
        </w:rPr>
        <w:t xml:space="preserve">voor </w:t>
      </w:r>
      <w:r w:rsidR="00D03ECB" w:rsidRPr="007E2BEC">
        <w:rPr>
          <w:sz w:val="18"/>
          <w:szCs w:val="18"/>
        </w:rPr>
        <w:t xml:space="preserve">gebruik en genot bij </w:t>
      </w:r>
      <w:r w:rsidR="006D2775">
        <w:rPr>
          <w:sz w:val="18"/>
          <w:szCs w:val="18"/>
        </w:rPr>
        <w:t>het verlijden van de akte</w:t>
      </w:r>
      <w:r>
        <w:rPr>
          <w:sz w:val="18"/>
          <w:szCs w:val="18"/>
        </w:rPr>
        <w:t>.</w:t>
      </w:r>
    </w:p>
    <w:p w14:paraId="542BDD3D" w14:textId="77777777" w:rsidR="00D03ECB" w:rsidRPr="007E2BEC" w:rsidRDefault="00D03ECB" w:rsidP="00D03ECB">
      <w:pPr>
        <w:rPr>
          <w:sz w:val="18"/>
          <w:szCs w:val="18"/>
        </w:rPr>
      </w:pPr>
    </w:p>
    <w:p w14:paraId="6BE77F95" w14:textId="77777777" w:rsidR="0002486B" w:rsidRPr="007E2BEC" w:rsidRDefault="0002486B" w:rsidP="0002486B">
      <w:pPr>
        <w:jc w:val="left"/>
        <w:rPr>
          <w:i/>
          <w:iCs/>
          <w:sz w:val="18"/>
          <w:szCs w:val="18"/>
        </w:rPr>
      </w:pPr>
    </w:p>
    <w:p w14:paraId="4897AC68" w14:textId="77777777" w:rsidR="0049102E" w:rsidRPr="007E2BEC" w:rsidRDefault="0049102E" w:rsidP="00140ECA">
      <w:pPr>
        <w:rPr>
          <w:sz w:val="18"/>
          <w:szCs w:val="18"/>
        </w:rPr>
      </w:pPr>
    </w:p>
    <w:p w14:paraId="0433BDE8" w14:textId="5825589B" w:rsidR="00741BB7" w:rsidRPr="007E033C" w:rsidRDefault="0049102E" w:rsidP="00741BB7">
      <w:pPr>
        <w:tabs>
          <w:tab w:val="left" w:leader="dot" w:pos="9781"/>
        </w:tabs>
        <w:ind w:right="244"/>
        <w:rPr>
          <w:rFonts w:ascii="Mundial" w:hAnsi="Mundial" w:cs="Arial"/>
          <w:b/>
          <w:bCs/>
          <w:sz w:val="18"/>
          <w:szCs w:val="18"/>
        </w:rPr>
      </w:pPr>
      <w:r w:rsidRPr="007E033C">
        <w:rPr>
          <w:rFonts w:ascii="Mundial" w:hAnsi="Mundial"/>
          <w:sz w:val="18"/>
          <w:szCs w:val="18"/>
        </w:rPr>
        <w:t xml:space="preserve">De onderhandse verkoopovereenkomst (compromis) wordt ondertekend door de koper(s) en de verkoper(s) </w:t>
      </w:r>
      <w:proofErr w:type="gramStart"/>
      <w:r w:rsidRPr="007E033C">
        <w:rPr>
          <w:rFonts w:ascii="Mundial" w:hAnsi="Mundial"/>
          <w:sz w:val="18"/>
          <w:szCs w:val="18"/>
        </w:rPr>
        <w:t xml:space="preserve">uiterlijk  </w:t>
      </w:r>
      <w:r w:rsidR="00741BB7" w:rsidRPr="007E033C">
        <w:rPr>
          <w:rFonts w:ascii="Mundial" w:hAnsi="Mundial" w:cs="Arial"/>
          <w:b/>
          <w:bCs/>
          <w:sz w:val="18"/>
          <w:szCs w:val="18"/>
        </w:rPr>
        <w:t>4</w:t>
      </w:r>
      <w:proofErr w:type="gramEnd"/>
      <w:r w:rsidR="00741BB7" w:rsidRPr="007E033C">
        <w:rPr>
          <w:rFonts w:ascii="Mundial" w:hAnsi="Mundial" w:cs="Arial"/>
          <w:b/>
          <w:bCs/>
          <w:sz w:val="18"/>
          <w:szCs w:val="18"/>
        </w:rPr>
        <w:t xml:space="preserve"> weken na de aanvaarding van het bod door de verkoper(s).</w:t>
      </w:r>
    </w:p>
    <w:p w14:paraId="7DBDF0F0" w14:textId="50092BB2" w:rsidR="0049102E" w:rsidRPr="007E033C" w:rsidRDefault="0049102E" w:rsidP="00140ECA">
      <w:pPr>
        <w:rPr>
          <w:rFonts w:ascii="Mundial" w:hAnsi="Mundial"/>
          <w:sz w:val="18"/>
          <w:szCs w:val="18"/>
        </w:rPr>
      </w:pPr>
    </w:p>
    <w:p w14:paraId="7AD11B40" w14:textId="77777777" w:rsidR="0049102E" w:rsidRPr="007E2BEC" w:rsidRDefault="0049102E" w:rsidP="00140ECA">
      <w:pPr>
        <w:rPr>
          <w:sz w:val="18"/>
          <w:szCs w:val="18"/>
        </w:rPr>
      </w:pPr>
    </w:p>
    <w:p w14:paraId="430F4E07" w14:textId="4EFCCBCE" w:rsidR="0049102E" w:rsidRPr="006D2775" w:rsidRDefault="0049102E" w:rsidP="00140ECA">
      <w:pPr>
        <w:rPr>
          <w:b/>
          <w:bCs/>
          <w:sz w:val="18"/>
          <w:szCs w:val="18"/>
        </w:rPr>
      </w:pPr>
      <w:r w:rsidRPr="006D2775">
        <w:rPr>
          <w:b/>
          <w:bCs/>
          <w:sz w:val="18"/>
          <w:szCs w:val="18"/>
        </w:rPr>
        <w:t xml:space="preserve">Dit bod gaat in op heden en vervalt uiterlijk op </w:t>
      </w:r>
      <w:r w:rsidR="00396D8C">
        <w:rPr>
          <w:b/>
          <w:bCs/>
          <w:sz w:val="18"/>
          <w:szCs w:val="18"/>
        </w:rPr>
        <w:t>woensdag 2 september – 20 uur.</w:t>
      </w:r>
    </w:p>
    <w:p w14:paraId="3D312C0C" w14:textId="77777777" w:rsidR="007F68E8" w:rsidRPr="007E2BEC" w:rsidRDefault="007F68E8" w:rsidP="00140ECA">
      <w:pPr>
        <w:rPr>
          <w:sz w:val="18"/>
          <w:szCs w:val="18"/>
        </w:rPr>
      </w:pPr>
    </w:p>
    <w:p w14:paraId="095A916C" w14:textId="77777777" w:rsidR="00B13CE2" w:rsidRDefault="00B13CE2" w:rsidP="00B13CE2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Opgemaakt</w:t>
      </w:r>
      <w:r>
        <w:rPr>
          <w:sz w:val="18"/>
          <w:szCs w:val="18"/>
        </w:rPr>
        <w:t xml:space="preserve"> te </w:t>
      </w:r>
      <w:r w:rsidRPr="007E2BEC">
        <w:rPr>
          <w:sz w:val="18"/>
          <w:szCs w:val="18"/>
        </w:rPr>
        <w:t>…………</w:t>
      </w:r>
      <w:r>
        <w:rPr>
          <w:sz w:val="18"/>
          <w:szCs w:val="18"/>
        </w:rPr>
        <w:t>………………………………………………………………………………</w:t>
      </w:r>
      <w:r w:rsidRPr="007E2BEC">
        <w:rPr>
          <w:sz w:val="18"/>
          <w:szCs w:val="18"/>
        </w:rPr>
        <w:t>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.……...……………………………</w:t>
      </w:r>
      <w:r>
        <w:rPr>
          <w:sz w:val="18"/>
          <w:szCs w:val="18"/>
        </w:rPr>
        <w:t>…………………………………………………………………</w:t>
      </w:r>
      <w:r w:rsidRPr="007E2BEC">
        <w:rPr>
          <w:sz w:val="18"/>
          <w:szCs w:val="18"/>
        </w:rPr>
        <w:t xml:space="preserve">. </w:t>
      </w:r>
    </w:p>
    <w:p w14:paraId="7289866B" w14:textId="77777777" w:rsidR="00B13CE2" w:rsidRDefault="00B13CE2" w:rsidP="00B13CE2">
      <w:pPr>
        <w:rPr>
          <w:sz w:val="18"/>
          <w:szCs w:val="18"/>
        </w:rPr>
      </w:pPr>
    </w:p>
    <w:p w14:paraId="20F69AD4" w14:textId="77777777" w:rsidR="00B13CE2" w:rsidRPr="007E2BEC" w:rsidRDefault="00B13CE2" w:rsidP="00B13CE2">
      <w:p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op</w:t>
      </w:r>
      <w:proofErr w:type="gramEnd"/>
      <w:r w:rsidRPr="007E2BEC">
        <w:rPr>
          <w:sz w:val="18"/>
          <w:szCs w:val="18"/>
        </w:rPr>
        <w:t xml:space="preserve"> ………</w:t>
      </w:r>
      <w:r>
        <w:rPr>
          <w:sz w:val="18"/>
          <w:szCs w:val="18"/>
        </w:rPr>
        <w:t>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 w:rsidRPr="007E2BEC">
        <w:rPr>
          <w:sz w:val="18"/>
          <w:szCs w:val="18"/>
        </w:rPr>
        <w:t>…</w:t>
      </w:r>
      <w:r>
        <w:rPr>
          <w:sz w:val="18"/>
          <w:szCs w:val="18"/>
        </w:rPr>
        <w:t>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 xml:space="preserve">.……. </w:t>
      </w:r>
      <w:proofErr w:type="gramStart"/>
      <w:r w:rsidRPr="007E2BEC">
        <w:rPr>
          <w:sz w:val="18"/>
          <w:szCs w:val="18"/>
        </w:rPr>
        <w:t>in</w:t>
      </w:r>
      <w:proofErr w:type="gramEnd"/>
      <w:r w:rsidRPr="007E2BEC">
        <w:rPr>
          <w:sz w:val="18"/>
          <w:szCs w:val="18"/>
        </w:rPr>
        <w:t xml:space="preserve"> 2 exemplaren.</w:t>
      </w:r>
    </w:p>
    <w:p w14:paraId="4A3923A7" w14:textId="77777777" w:rsidR="007F68E8" w:rsidRPr="007E2BEC" w:rsidRDefault="007F68E8" w:rsidP="00140ECA">
      <w:pPr>
        <w:rPr>
          <w:sz w:val="18"/>
          <w:szCs w:val="18"/>
        </w:rPr>
      </w:pPr>
    </w:p>
    <w:p w14:paraId="0D19AD51" w14:textId="77777777" w:rsidR="007F68E8" w:rsidRPr="007E2BEC" w:rsidRDefault="007F68E8" w:rsidP="00140ECA">
      <w:pPr>
        <w:rPr>
          <w:sz w:val="18"/>
          <w:szCs w:val="18"/>
        </w:rPr>
      </w:pPr>
    </w:p>
    <w:p w14:paraId="2D1AA244" w14:textId="5A8EBE00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koper(</w:t>
      </w:r>
      <w:proofErr w:type="gramStart"/>
      <w:r w:rsidRPr="007E2BEC">
        <w:rPr>
          <w:sz w:val="18"/>
          <w:szCs w:val="18"/>
        </w:rPr>
        <w:t xml:space="preserve">s)   </w:t>
      </w:r>
      <w:proofErr w:type="gramEnd"/>
      <w:r w:rsidRPr="007E2BEC">
        <w:rPr>
          <w:sz w:val="18"/>
          <w:szCs w:val="18"/>
        </w:rPr>
        <w:t xml:space="preserve">                                                   </w:t>
      </w:r>
      <w:r w:rsidR="00F82309" w:rsidRPr="007E2BEC">
        <w:rPr>
          <w:sz w:val="18"/>
          <w:szCs w:val="18"/>
        </w:rPr>
        <w:tab/>
        <w:t xml:space="preserve">   </w:t>
      </w:r>
      <w:r w:rsidR="00270599" w:rsidRPr="007E2BEC">
        <w:rPr>
          <w:sz w:val="18"/>
          <w:szCs w:val="18"/>
        </w:rPr>
        <w:tab/>
      </w:r>
      <w:r w:rsidR="00270599" w:rsidRPr="007E2BEC">
        <w:rPr>
          <w:sz w:val="18"/>
          <w:szCs w:val="18"/>
        </w:rPr>
        <w:tab/>
        <w:t xml:space="preserve">            </w:t>
      </w:r>
      <w:r w:rsidRPr="007E2BEC">
        <w:rPr>
          <w:sz w:val="18"/>
          <w:szCs w:val="18"/>
        </w:rPr>
        <w:t xml:space="preserve">De </w:t>
      </w:r>
      <w:r w:rsidR="001D16C8">
        <w:rPr>
          <w:sz w:val="18"/>
          <w:szCs w:val="18"/>
        </w:rPr>
        <w:t>v</w:t>
      </w:r>
      <w:r w:rsidRPr="007E2BEC">
        <w:rPr>
          <w:sz w:val="18"/>
          <w:szCs w:val="18"/>
        </w:rPr>
        <w:t>erkoper</w:t>
      </w:r>
      <w:r w:rsidR="001D16C8">
        <w:rPr>
          <w:sz w:val="18"/>
          <w:szCs w:val="18"/>
        </w:rPr>
        <w:t>s,</w:t>
      </w:r>
    </w:p>
    <w:p w14:paraId="71CFDA20" w14:textId="77777777" w:rsidR="00270599" w:rsidRPr="007E2BEC" w:rsidRDefault="0049102E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>“Gelezen &amp; goedgekeurd</w:t>
      </w:r>
      <w:r w:rsidR="00976237" w:rsidRPr="007E2BEC">
        <w:rPr>
          <w:rFonts w:cs="Arial"/>
          <w:i/>
          <w:sz w:val="18"/>
          <w:szCs w:val="18"/>
        </w:rPr>
        <w:t>”</w:t>
      </w:r>
      <w:r w:rsidR="00270599" w:rsidRPr="007E2BEC">
        <w:rPr>
          <w:rFonts w:cs="Arial"/>
          <w:i/>
          <w:sz w:val="18"/>
          <w:szCs w:val="18"/>
        </w:rPr>
        <w:tab/>
      </w:r>
      <w:r w:rsidRPr="007E2BEC">
        <w:rPr>
          <w:rFonts w:cs="Arial"/>
          <w:i/>
          <w:sz w:val="18"/>
          <w:szCs w:val="18"/>
        </w:rPr>
        <w:t xml:space="preserve">“Voor aanvaarding van het bod + </w:t>
      </w:r>
    </w:p>
    <w:p w14:paraId="4DEFEC25" w14:textId="77777777" w:rsidR="0049102E" w:rsidRPr="007E2BEC" w:rsidRDefault="00270599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ab/>
        <w:t xml:space="preserve">  </w:t>
      </w:r>
      <w:proofErr w:type="gramStart"/>
      <w:r w:rsidR="0049102E" w:rsidRPr="007E2BEC">
        <w:rPr>
          <w:rFonts w:cs="Arial"/>
          <w:i/>
          <w:sz w:val="18"/>
          <w:szCs w:val="18"/>
        </w:rPr>
        <w:t>datum</w:t>
      </w:r>
      <w:proofErr w:type="gramEnd"/>
      <w:r w:rsidR="0049102E" w:rsidRPr="007E2BEC">
        <w:rPr>
          <w:rFonts w:cs="Arial"/>
          <w:i/>
          <w:sz w:val="18"/>
          <w:szCs w:val="18"/>
        </w:rPr>
        <w:t xml:space="preserve"> van </w:t>
      </w:r>
      <w:r w:rsidR="00D6259B" w:rsidRPr="007E2BEC">
        <w:rPr>
          <w:rFonts w:cs="Arial"/>
          <w:i/>
          <w:sz w:val="18"/>
          <w:szCs w:val="18"/>
        </w:rPr>
        <w:t>a</w:t>
      </w:r>
      <w:r w:rsidR="0049102E" w:rsidRPr="007E2BEC">
        <w:rPr>
          <w:rFonts w:cs="Arial"/>
          <w:i/>
          <w:sz w:val="18"/>
          <w:szCs w:val="18"/>
        </w:rPr>
        <w:t>anvaarding”</w:t>
      </w:r>
    </w:p>
    <w:p w14:paraId="08431E49" w14:textId="77777777" w:rsidR="007606D5" w:rsidRDefault="007606D5">
      <w:pPr>
        <w:rPr>
          <w:i/>
          <w:iCs/>
          <w:sz w:val="18"/>
          <w:szCs w:val="18"/>
        </w:rPr>
      </w:pPr>
    </w:p>
    <w:p w14:paraId="5AE65386" w14:textId="77777777" w:rsidR="006D2775" w:rsidRDefault="006D2775">
      <w:pPr>
        <w:rPr>
          <w:i/>
          <w:iCs/>
          <w:sz w:val="18"/>
          <w:szCs w:val="18"/>
        </w:rPr>
      </w:pPr>
    </w:p>
    <w:p w14:paraId="2FDCE8C0" w14:textId="77777777" w:rsidR="006D2775" w:rsidRDefault="006D2775">
      <w:pPr>
        <w:rPr>
          <w:i/>
          <w:iCs/>
          <w:sz w:val="18"/>
          <w:szCs w:val="18"/>
        </w:rPr>
      </w:pPr>
    </w:p>
    <w:p w14:paraId="6754C308" w14:textId="77777777" w:rsidR="006D2775" w:rsidRDefault="006D2775">
      <w:pPr>
        <w:rPr>
          <w:i/>
          <w:iCs/>
          <w:sz w:val="18"/>
          <w:szCs w:val="18"/>
        </w:rPr>
      </w:pPr>
    </w:p>
    <w:p w14:paraId="385EDEBF" w14:textId="77777777" w:rsidR="006D2775" w:rsidRDefault="006D2775">
      <w:pPr>
        <w:rPr>
          <w:i/>
          <w:iCs/>
          <w:sz w:val="18"/>
          <w:szCs w:val="18"/>
        </w:rPr>
      </w:pPr>
    </w:p>
    <w:p w14:paraId="10F474EF" w14:textId="77777777" w:rsidR="006D2775" w:rsidRDefault="006D2775">
      <w:pPr>
        <w:rPr>
          <w:i/>
          <w:iCs/>
          <w:sz w:val="18"/>
          <w:szCs w:val="18"/>
        </w:rPr>
      </w:pPr>
    </w:p>
    <w:p w14:paraId="0505E219" w14:textId="4AB4914B" w:rsidR="006D2775" w:rsidRDefault="006D2775">
      <w:pPr>
        <w:rPr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p w14:paraId="1434D380" w14:textId="77777777" w:rsidR="006D2775" w:rsidRDefault="006D2775">
      <w:pPr>
        <w:rPr>
          <w:sz w:val="18"/>
          <w:szCs w:val="18"/>
        </w:rPr>
      </w:pPr>
    </w:p>
    <w:p w14:paraId="7EEBA845" w14:textId="77777777" w:rsidR="006D2775" w:rsidRDefault="006D2775">
      <w:pPr>
        <w:rPr>
          <w:sz w:val="18"/>
          <w:szCs w:val="18"/>
        </w:rPr>
      </w:pPr>
    </w:p>
    <w:p w14:paraId="6120A78B" w14:textId="77777777" w:rsidR="006D2775" w:rsidRDefault="006D2775">
      <w:pPr>
        <w:rPr>
          <w:sz w:val="18"/>
          <w:szCs w:val="18"/>
        </w:rPr>
      </w:pPr>
    </w:p>
    <w:p w14:paraId="6D93A45A" w14:textId="77777777" w:rsidR="006D2775" w:rsidRDefault="006D2775">
      <w:pPr>
        <w:rPr>
          <w:sz w:val="18"/>
          <w:szCs w:val="18"/>
        </w:rPr>
      </w:pPr>
    </w:p>
    <w:p w14:paraId="4395A300" w14:textId="77777777" w:rsidR="006D2775" w:rsidRDefault="006D2775">
      <w:pPr>
        <w:rPr>
          <w:sz w:val="18"/>
          <w:szCs w:val="18"/>
        </w:rPr>
      </w:pPr>
    </w:p>
    <w:p w14:paraId="7C130E98" w14:textId="77777777" w:rsidR="006D2775" w:rsidRDefault="006D2775">
      <w:pPr>
        <w:rPr>
          <w:sz w:val="18"/>
          <w:szCs w:val="18"/>
        </w:rPr>
      </w:pPr>
    </w:p>
    <w:p w14:paraId="36931728" w14:textId="77777777" w:rsidR="006D2775" w:rsidRDefault="006D2775">
      <w:pPr>
        <w:rPr>
          <w:sz w:val="18"/>
          <w:szCs w:val="18"/>
        </w:rPr>
      </w:pPr>
    </w:p>
    <w:p w14:paraId="541A731D" w14:textId="77777777" w:rsidR="006D2775" w:rsidRDefault="006D2775">
      <w:pPr>
        <w:rPr>
          <w:sz w:val="18"/>
          <w:szCs w:val="18"/>
        </w:rPr>
      </w:pPr>
    </w:p>
    <w:p w14:paraId="5AF023DB" w14:textId="77777777" w:rsidR="006D2775" w:rsidRDefault="006D2775">
      <w:pPr>
        <w:rPr>
          <w:sz w:val="18"/>
          <w:szCs w:val="18"/>
        </w:rPr>
      </w:pPr>
    </w:p>
    <w:p w14:paraId="10F8E366" w14:textId="28EDF24D" w:rsidR="006D2775" w:rsidRPr="007E2BEC" w:rsidRDefault="006D2775">
      <w:pPr>
        <w:rPr>
          <w:i/>
          <w:iCs/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sectPr w:rsidR="006D2775" w:rsidRPr="007E2BEC" w:rsidSect="00837C79">
      <w:headerReference w:type="default" r:id="rId12"/>
      <w:footerReference w:type="default" r:id="rId13"/>
      <w:pgSz w:w="11906" w:h="16838"/>
      <w:pgMar w:top="2041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994ECF" w14:textId="77777777" w:rsidR="001251BE" w:rsidRDefault="001251BE" w:rsidP="00D57BF2">
      <w:r>
        <w:separator/>
      </w:r>
    </w:p>
  </w:endnote>
  <w:endnote w:type="continuationSeparator" w:id="0">
    <w:p w14:paraId="0868E531" w14:textId="77777777" w:rsidR="001251BE" w:rsidRDefault="001251BE" w:rsidP="00D5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dial Thin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dial DemiBd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undial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D251EB" w14:textId="77777777" w:rsidR="00B37433" w:rsidRDefault="00B37433" w:rsidP="00B37433">
    <w:pPr>
      <w:spacing w:after="42"/>
      <w:ind w:left="6381" w:right="-300"/>
      <w:jc w:val="center"/>
      <w:rPr>
        <w:rFonts w:ascii="Calibri" w:eastAsia="Calibri" w:hAnsi="Calibri" w:cs="Calibri"/>
        <w:b/>
        <w:color w:val="323E47"/>
        <w:sz w:val="15"/>
      </w:rPr>
    </w:pPr>
  </w:p>
  <w:p w14:paraId="6A9D72BE" w14:textId="77777777" w:rsidR="00B37433" w:rsidRDefault="00E41316" w:rsidP="00E41316">
    <w:pPr>
      <w:tabs>
        <w:tab w:val="left" w:pos="5040"/>
      </w:tabs>
      <w:spacing w:after="41"/>
      <w:ind w:left="1503" w:right="-315" w:hanging="10"/>
    </w:pPr>
    <w:r>
      <w:tab/>
    </w:r>
    <w:r>
      <w:tab/>
    </w:r>
  </w:p>
  <w:p w14:paraId="3547E314" w14:textId="77777777" w:rsidR="00B37433" w:rsidRDefault="00B37433">
    <w:pPr>
      <w:pStyle w:val="Voettekst"/>
    </w:pPr>
  </w:p>
  <w:p w14:paraId="21DF3A01" w14:textId="77777777" w:rsidR="009F71F6" w:rsidRDefault="009F71F6" w:rsidP="009F71F6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25A20B" w14:textId="77777777" w:rsidR="001251BE" w:rsidRDefault="001251BE" w:rsidP="00D57BF2">
      <w:r>
        <w:separator/>
      </w:r>
    </w:p>
  </w:footnote>
  <w:footnote w:type="continuationSeparator" w:id="0">
    <w:p w14:paraId="648DF71E" w14:textId="77777777" w:rsidR="001251BE" w:rsidRDefault="001251BE" w:rsidP="00D5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7D6120" w14:textId="77777777" w:rsidR="00EB5410" w:rsidRDefault="00EB541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E75476" wp14:editId="62A0146C">
          <wp:simplePos x="0" y="0"/>
          <wp:positionH relativeFrom="margin">
            <wp:posOffset>-742950</wp:posOffset>
          </wp:positionH>
          <wp:positionV relativeFrom="margin">
            <wp:posOffset>-1322705</wp:posOffset>
          </wp:positionV>
          <wp:extent cx="7559675" cy="10734675"/>
          <wp:effectExtent l="0" t="0" r="3175" b="9525"/>
          <wp:wrapNone/>
          <wp:docPr id="1086188923" name="Afbeelding 2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67106" name="Afbeelding 2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039EA"/>
    <w:multiLevelType w:val="hybridMultilevel"/>
    <w:tmpl w:val="22CEA9F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262A"/>
    <w:multiLevelType w:val="hybridMultilevel"/>
    <w:tmpl w:val="091819F4"/>
    <w:lvl w:ilvl="0" w:tplc="1200022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bCs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84E6E"/>
    <w:multiLevelType w:val="hybridMultilevel"/>
    <w:tmpl w:val="8500BC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F3E"/>
    <w:multiLevelType w:val="hybridMultilevel"/>
    <w:tmpl w:val="55E6B80E"/>
    <w:lvl w:ilvl="0" w:tplc="82325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07BFC"/>
    <w:multiLevelType w:val="hybridMultilevel"/>
    <w:tmpl w:val="252EAE9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469"/>
    <w:multiLevelType w:val="hybridMultilevel"/>
    <w:tmpl w:val="0B0ADB8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B217D"/>
    <w:multiLevelType w:val="hybridMultilevel"/>
    <w:tmpl w:val="152C7C7C"/>
    <w:lvl w:ilvl="0" w:tplc="ACE45304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  <w:b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57F5D"/>
    <w:multiLevelType w:val="hybridMultilevel"/>
    <w:tmpl w:val="76787AA4"/>
    <w:lvl w:ilvl="0" w:tplc="F984CE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34F1"/>
    <w:multiLevelType w:val="hybridMultilevel"/>
    <w:tmpl w:val="3F8C5CBE"/>
    <w:lvl w:ilvl="0" w:tplc="4E50A97A">
      <w:numFmt w:val="bullet"/>
      <w:lvlText w:val="-"/>
      <w:lvlJc w:val="left"/>
      <w:pPr>
        <w:ind w:left="720" w:hanging="360"/>
      </w:pPr>
      <w:rPr>
        <w:rFonts w:ascii="Mundial Thin" w:eastAsia="Times New Roman" w:hAnsi="Mundial Thi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65868"/>
    <w:multiLevelType w:val="hybridMultilevel"/>
    <w:tmpl w:val="081C7B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00061">
    <w:abstractNumId w:val="7"/>
  </w:num>
  <w:num w:numId="2" w16cid:durableId="1431774062">
    <w:abstractNumId w:val="3"/>
  </w:num>
  <w:num w:numId="3" w16cid:durableId="1736127795">
    <w:abstractNumId w:val="2"/>
  </w:num>
  <w:num w:numId="4" w16cid:durableId="394552217">
    <w:abstractNumId w:val="9"/>
  </w:num>
  <w:num w:numId="5" w16cid:durableId="638614313">
    <w:abstractNumId w:val="6"/>
  </w:num>
  <w:num w:numId="6" w16cid:durableId="455834559">
    <w:abstractNumId w:val="0"/>
  </w:num>
  <w:num w:numId="7" w16cid:durableId="444546141">
    <w:abstractNumId w:val="5"/>
  </w:num>
  <w:num w:numId="8" w16cid:durableId="210533807">
    <w:abstractNumId w:val="1"/>
  </w:num>
  <w:num w:numId="9" w16cid:durableId="763036826">
    <w:abstractNumId w:val="8"/>
  </w:num>
  <w:num w:numId="10" w16cid:durableId="184189188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C5"/>
    <w:rsid w:val="0002486B"/>
    <w:rsid w:val="000272DA"/>
    <w:rsid w:val="000512E5"/>
    <w:rsid w:val="00052C3C"/>
    <w:rsid w:val="0005462B"/>
    <w:rsid w:val="00056B26"/>
    <w:rsid w:val="00057C67"/>
    <w:rsid w:val="00086140"/>
    <w:rsid w:val="000941A9"/>
    <w:rsid w:val="00094C11"/>
    <w:rsid w:val="000A1CDA"/>
    <w:rsid w:val="000C78A1"/>
    <w:rsid w:val="000E2E19"/>
    <w:rsid w:val="000F345A"/>
    <w:rsid w:val="000F4CA5"/>
    <w:rsid w:val="000F601F"/>
    <w:rsid w:val="001251BE"/>
    <w:rsid w:val="00140ECA"/>
    <w:rsid w:val="00160472"/>
    <w:rsid w:val="001629FD"/>
    <w:rsid w:val="00191C95"/>
    <w:rsid w:val="001A14D2"/>
    <w:rsid w:val="001B31A1"/>
    <w:rsid w:val="001B67F4"/>
    <w:rsid w:val="001C01B4"/>
    <w:rsid w:val="001D16C8"/>
    <w:rsid w:val="001D5E93"/>
    <w:rsid w:val="001D662F"/>
    <w:rsid w:val="001E745F"/>
    <w:rsid w:val="00200C7A"/>
    <w:rsid w:val="00220ED8"/>
    <w:rsid w:val="0023003A"/>
    <w:rsid w:val="002427A6"/>
    <w:rsid w:val="00266C19"/>
    <w:rsid w:val="00270599"/>
    <w:rsid w:val="00293149"/>
    <w:rsid w:val="00297894"/>
    <w:rsid w:val="002C4E16"/>
    <w:rsid w:val="002C7411"/>
    <w:rsid w:val="002D75E1"/>
    <w:rsid w:val="002F62FB"/>
    <w:rsid w:val="00301898"/>
    <w:rsid w:val="0031791A"/>
    <w:rsid w:val="0035103C"/>
    <w:rsid w:val="003667D5"/>
    <w:rsid w:val="003779A2"/>
    <w:rsid w:val="00385E0C"/>
    <w:rsid w:val="00390EC9"/>
    <w:rsid w:val="00396D8C"/>
    <w:rsid w:val="003A097B"/>
    <w:rsid w:val="003A4005"/>
    <w:rsid w:val="003C1758"/>
    <w:rsid w:val="003C1797"/>
    <w:rsid w:val="003D1880"/>
    <w:rsid w:val="00424771"/>
    <w:rsid w:val="004267EF"/>
    <w:rsid w:val="0044769A"/>
    <w:rsid w:val="00453F36"/>
    <w:rsid w:val="0046552A"/>
    <w:rsid w:val="004740C4"/>
    <w:rsid w:val="00480B57"/>
    <w:rsid w:val="00490806"/>
    <w:rsid w:val="0049102E"/>
    <w:rsid w:val="004919EA"/>
    <w:rsid w:val="004A28D2"/>
    <w:rsid w:val="004C392D"/>
    <w:rsid w:val="004D4FEA"/>
    <w:rsid w:val="004F70CC"/>
    <w:rsid w:val="005048C3"/>
    <w:rsid w:val="00525484"/>
    <w:rsid w:val="00553155"/>
    <w:rsid w:val="00565236"/>
    <w:rsid w:val="005829E6"/>
    <w:rsid w:val="005970AF"/>
    <w:rsid w:val="005C29FE"/>
    <w:rsid w:val="005D1884"/>
    <w:rsid w:val="005D4941"/>
    <w:rsid w:val="005E77CC"/>
    <w:rsid w:val="006051B8"/>
    <w:rsid w:val="006123E8"/>
    <w:rsid w:val="006252F3"/>
    <w:rsid w:val="00636B45"/>
    <w:rsid w:val="0065230D"/>
    <w:rsid w:val="006539E2"/>
    <w:rsid w:val="00672DE7"/>
    <w:rsid w:val="006955CE"/>
    <w:rsid w:val="00696057"/>
    <w:rsid w:val="006D18C8"/>
    <w:rsid w:val="006D2775"/>
    <w:rsid w:val="006F4D80"/>
    <w:rsid w:val="006F57CB"/>
    <w:rsid w:val="00700EE9"/>
    <w:rsid w:val="00701A1A"/>
    <w:rsid w:val="00701BE7"/>
    <w:rsid w:val="00716FB1"/>
    <w:rsid w:val="00741BB7"/>
    <w:rsid w:val="007606D5"/>
    <w:rsid w:val="00776CEA"/>
    <w:rsid w:val="007A6BCC"/>
    <w:rsid w:val="007B7C09"/>
    <w:rsid w:val="007D1E3E"/>
    <w:rsid w:val="007E033C"/>
    <w:rsid w:val="007E2BEC"/>
    <w:rsid w:val="007E46E2"/>
    <w:rsid w:val="007E5201"/>
    <w:rsid w:val="007F68E8"/>
    <w:rsid w:val="008147F8"/>
    <w:rsid w:val="0081501B"/>
    <w:rsid w:val="00823AD4"/>
    <w:rsid w:val="00824FA4"/>
    <w:rsid w:val="008376B0"/>
    <w:rsid w:val="00837C79"/>
    <w:rsid w:val="008477D7"/>
    <w:rsid w:val="00865775"/>
    <w:rsid w:val="00871AA6"/>
    <w:rsid w:val="008A1491"/>
    <w:rsid w:val="008B0E68"/>
    <w:rsid w:val="008B2CF6"/>
    <w:rsid w:val="008B4BFE"/>
    <w:rsid w:val="008D2CF0"/>
    <w:rsid w:val="008D612F"/>
    <w:rsid w:val="008E7C50"/>
    <w:rsid w:val="008F324C"/>
    <w:rsid w:val="00917AED"/>
    <w:rsid w:val="00922DC5"/>
    <w:rsid w:val="00957B1C"/>
    <w:rsid w:val="009606BE"/>
    <w:rsid w:val="00976237"/>
    <w:rsid w:val="009F2C94"/>
    <w:rsid w:val="009F71F6"/>
    <w:rsid w:val="009F7C90"/>
    <w:rsid w:val="00A52311"/>
    <w:rsid w:val="00AC4DFA"/>
    <w:rsid w:val="00AC55CA"/>
    <w:rsid w:val="00AC6678"/>
    <w:rsid w:val="00AF120C"/>
    <w:rsid w:val="00B06794"/>
    <w:rsid w:val="00B13CE2"/>
    <w:rsid w:val="00B156D0"/>
    <w:rsid w:val="00B164B4"/>
    <w:rsid w:val="00B27340"/>
    <w:rsid w:val="00B37433"/>
    <w:rsid w:val="00B46D30"/>
    <w:rsid w:val="00B70D44"/>
    <w:rsid w:val="00B7707A"/>
    <w:rsid w:val="00B855FF"/>
    <w:rsid w:val="00B90403"/>
    <w:rsid w:val="00B9216B"/>
    <w:rsid w:val="00B9456E"/>
    <w:rsid w:val="00BB437C"/>
    <w:rsid w:val="00BC6493"/>
    <w:rsid w:val="00C001DB"/>
    <w:rsid w:val="00C06BD3"/>
    <w:rsid w:val="00C24F13"/>
    <w:rsid w:val="00C55874"/>
    <w:rsid w:val="00C73342"/>
    <w:rsid w:val="00C82E38"/>
    <w:rsid w:val="00C84AC1"/>
    <w:rsid w:val="00C911A9"/>
    <w:rsid w:val="00CA5EEB"/>
    <w:rsid w:val="00CB7980"/>
    <w:rsid w:val="00CC5EA6"/>
    <w:rsid w:val="00CD7DC8"/>
    <w:rsid w:val="00CF17FE"/>
    <w:rsid w:val="00D03ECB"/>
    <w:rsid w:val="00D12A63"/>
    <w:rsid w:val="00D21597"/>
    <w:rsid w:val="00D3123B"/>
    <w:rsid w:val="00D35D4A"/>
    <w:rsid w:val="00D407F3"/>
    <w:rsid w:val="00D51781"/>
    <w:rsid w:val="00D54074"/>
    <w:rsid w:val="00D57BF2"/>
    <w:rsid w:val="00D6259B"/>
    <w:rsid w:val="00D73EDB"/>
    <w:rsid w:val="00D748E5"/>
    <w:rsid w:val="00D7698E"/>
    <w:rsid w:val="00D836CB"/>
    <w:rsid w:val="00D83F63"/>
    <w:rsid w:val="00DA4D5C"/>
    <w:rsid w:val="00DC4D0D"/>
    <w:rsid w:val="00DC5A08"/>
    <w:rsid w:val="00DE0318"/>
    <w:rsid w:val="00E12434"/>
    <w:rsid w:val="00E20E33"/>
    <w:rsid w:val="00E41316"/>
    <w:rsid w:val="00E46756"/>
    <w:rsid w:val="00E472BD"/>
    <w:rsid w:val="00E51C65"/>
    <w:rsid w:val="00E53151"/>
    <w:rsid w:val="00E65D86"/>
    <w:rsid w:val="00E668A9"/>
    <w:rsid w:val="00E73C20"/>
    <w:rsid w:val="00E90162"/>
    <w:rsid w:val="00E922FB"/>
    <w:rsid w:val="00EA087F"/>
    <w:rsid w:val="00EB4E56"/>
    <w:rsid w:val="00EB5410"/>
    <w:rsid w:val="00EB7CFB"/>
    <w:rsid w:val="00EF022B"/>
    <w:rsid w:val="00EF32F2"/>
    <w:rsid w:val="00F5534F"/>
    <w:rsid w:val="00F63665"/>
    <w:rsid w:val="00F82309"/>
    <w:rsid w:val="00F94CEA"/>
    <w:rsid w:val="00FC1060"/>
    <w:rsid w:val="00FC79D9"/>
    <w:rsid w:val="00FE1525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763E4"/>
  <w15:chartTrackingRefBased/>
  <w15:docId w15:val="{B213017C-AB8E-0B4F-B730-EC7B7F7C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rsid w:val="001D5E93"/>
    <w:pPr>
      <w:jc w:val="both"/>
    </w:pPr>
    <w:rPr>
      <w:rFonts w:ascii="Mundial Thin" w:hAnsi="Mundial Thin"/>
      <w:szCs w:val="24"/>
      <w:lang w:val="nl-NL" w:eastAsia="nl-NL"/>
    </w:rPr>
  </w:style>
  <w:style w:type="paragraph" w:styleId="Kop1">
    <w:name w:val="heading 1"/>
    <w:next w:val="Standaard"/>
    <w:link w:val="Kop1Char"/>
    <w:uiPriority w:val="9"/>
    <w:qFormat/>
    <w:rsid w:val="00B37433"/>
    <w:pPr>
      <w:keepNext/>
      <w:keepLines/>
      <w:spacing w:line="259" w:lineRule="auto"/>
      <w:ind w:left="2392" w:right="-300"/>
      <w:outlineLvl w:val="0"/>
    </w:pPr>
    <w:rPr>
      <w:rFonts w:ascii="Calibri" w:eastAsia="Calibri" w:hAnsi="Calibri" w:cs="Calibri"/>
      <w:color w:val="323E47"/>
      <w:kern w:val="2"/>
      <w:sz w:val="1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919E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57C6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57C6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D57B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57BF2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D57B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57BF2"/>
    <w:rPr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90806"/>
    <w:rPr>
      <w:rFonts w:ascii="Calibri" w:eastAsia="Calibri" w:hAnsi="Calibri" w:cs="Calibri"/>
      <w:sz w:val="22"/>
      <w:szCs w:val="22"/>
      <w:lang w:val="nl-BE"/>
    </w:rPr>
  </w:style>
  <w:style w:type="character" w:customStyle="1" w:styleId="Kop1Char">
    <w:name w:val="Kop 1 Char"/>
    <w:link w:val="Kop1"/>
    <w:uiPriority w:val="9"/>
    <w:rsid w:val="00B37433"/>
    <w:rPr>
      <w:rFonts w:ascii="Calibri" w:eastAsia="Calibri" w:hAnsi="Calibri" w:cs="Calibri"/>
      <w:color w:val="323E47"/>
      <w:kern w:val="2"/>
      <w:sz w:val="15"/>
      <w:szCs w:val="24"/>
    </w:rPr>
  </w:style>
  <w:style w:type="paragraph" w:customStyle="1" w:styleId="StandaardVET">
    <w:name w:val="Standaard VET"/>
    <w:basedOn w:val="Standaard"/>
    <w:link w:val="StandaardVETChar"/>
    <w:qFormat/>
    <w:rsid w:val="00056B26"/>
    <w:rPr>
      <w:rFonts w:ascii="Mundial DemiBd" w:hAnsi="Mundial DemiBd"/>
      <w:iCs/>
      <w:color w:val="000000"/>
    </w:rPr>
  </w:style>
  <w:style w:type="paragraph" w:customStyle="1" w:styleId="StandaardVETGEDRUKT">
    <w:name w:val="Standaard VETGEDRUKT"/>
    <w:basedOn w:val="Standaard"/>
    <w:link w:val="StandaardVETGEDRUKTChar"/>
    <w:qFormat/>
    <w:rsid w:val="00B156D0"/>
    <w:pPr>
      <w:widowControl w:val="0"/>
      <w:suppressAutoHyphens/>
    </w:pPr>
    <w:rPr>
      <w:rFonts w:ascii="Mundial DemiBd" w:eastAsia="SimSun" w:hAnsi="Mundial DemiBd" w:cs="Lucida Sans"/>
      <w:kern w:val="2"/>
      <w:lang w:val="nl-BE" w:eastAsia="zh-CN" w:bidi="hi-IN"/>
    </w:rPr>
  </w:style>
  <w:style w:type="character" w:customStyle="1" w:styleId="StandaardVETGEDRUKTChar">
    <w:name w:val="Standaard VETGEDRUKT Char"/>
    <w:basedOn w:val="Standaardalinea-lettertype"/>
    <w:link w:val="StandaardVETGEDRUKT"/>
    <w:rsid w:val="00B156D0"/>
    <w:rPr>
      <w:rFonts w:ascii="Mundial DemiBd" w:eastAsia="SimSun" w:hAnsi="Mundial DemiBd" w:cs="Lucida Sans"/>
      <w:kern w:val="2"/>
      <w:szCs w:val="24"/>
      <w:lang w:eastAsia="zh-CN" w:bidi="hi-IN"/>
    </w:rPr>
  </w:style>
  <w:style w:type="character" w:customStyle="1" w:styleId="StandaardVETChar">
    <w:name w:val="Standaard VET Char"/>
    <w:basedOn w:val="Standaardalinea-lettertype"/>
    <w:link w:val="StandaardVET"/>
    <w:rsid w:val="00056B26"/>
    <w:rPr>
      <w:rFonts w:ascii="Mundial DemiBd" w:hAnsi="Mundial DemiBd"/>
      <w:iCs/>
      <w:color w:val="000000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D12A63"/>
    <w:pPr>
      <w:ind w:left="720"/>
      <w:contextualSpacing/>
    </w:pPr>
  </w:style>
  <w:style w:type="character" w:styleId="Onopgelostemelding">
    <w:name w:val="Unresolved Mention"/>
    <w:basedOn w:val="Standaardalinea-lettertype"/>
    <w:uiPriority w:val="47"/>
    <w:rsid w:val="00922DC5"/>
    <w:rPr>
      <w:color w:val="605E5C"/>
      <w:shd w:val="clear" w:color="auto" w:fill="E1DFDD"/>
    </w:rPr>
  </w:style>
  <w:style w:type="paragraph" w:customStyle="1" w:styleId="8LSCIBHeading2">
    <w:name w:val="8LS_CIB Heading 2"/>
    <w:basedOn w:val="Standaard"/>
    <w:rsid w:val="008A1491"/>
    <w:pPr>
      <w:keepLines/>
      <w:tabs>
        <w:tab w:val="right" w:leader="dot" w:pos="9648"/>
      </w:tabs>
      <w:suppressAutoHyphens/>
      <w:contextualSpacing/>
      <w:jc w:val="left"/>
    </w:pPr>
    <w:rPr>
      <w:rFonts w:ascii="Calibri" w:eastAsia="SimSun" w:hAnsi="Calibri" w:cs="Lucida Sans"/>
      <w:kern w:val="2"/>
      <w:sz w:val="22"/>
      <w:lang w:val="nl-B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2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nne@cornelis-goeman.b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ianne/Library/CloudStorage/OneDrive-CornelisenPartnersimmoCVBA/AA%20MARIANNE%20-%20Immo%20Data/ZZZ%20Documenten-%20info/B10%20Bod-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E32225543A140B6197DB4D52E99C6" ma:contentTypeVersion="14" ma:contentTypeDescription="Een nieuw document maken." ma:contentTypeScope="" ma:versionID="dba20f5e608872a2b933e9d0d65bcdfe">
  <xsd:schema xmlns:xsd="http://www.w3.org/2001/XMLSchema" xmlns:xs="http://www.w3.org/2001/XMLSchema" xmlns:p="http://schemas.microsoft.com/office/2006/metadata/properties" xmlns:ns2="2bd007c3-4b66-4906-91f0-87775e39b36c" xmlns:ns3="97b8131a-cb12-4935-a779-913460935a19" targetNamespace="http://schemas.microsoft.com/office/2006/metadata/properties" ma:root="true" ma:fieldsID="0527b459f2559a151180d58a3d9b7241" ns2:_="" ns3:_="">
    <xsd:import namespace="2bd007c3-4b66-4906-91f0-87775e39b36c"/>
    <xsd:import namespace="97b8131a-cb12-4935-a779-913460935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07c3-4b66-4906-91f0-87775e39b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a9d6e37-ec94-4711-8772-77d080a66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131a-cb12-4935-a779-913460935a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80f4ae-f630-4609-bab1-6fe8b5f5a1f3}" ma:internalName="TaxCatchAll" ma:showField="CatchAllData" ma:web="97b8131a-cb12-4935-a779-913460935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8131a-cb12-4935-a779-913460935a19" xsi:nil="true"/>
    <lcf76f155ced4ddcb4097134ff3c332f xmlns="2bd007c3-4b66-4906-91f0-87775e39b3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2B54A5-1920-46E9-ADAB-D0973DCD9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2C2531-12E1-48B0-A0F1-962D5B306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007c3-4b66-4906-91f0-87775e39b36c"/>
    <ds:schemaRef ds:uri="97b8131a-cb12-4935-a779-913460935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146BAD-9B92-415E-95AD-063368F31E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3FD967-6014-4E52-9CBA-AAFBD5C125D7}">
  <ds:schemaRefs>
    <ds:schemaRef ds:uri="http://schemas.microsoft.com/office/2006/metadata/properties"/>
    <ds:schemaRef ds:uri="http://schemas.microsoft.com/office/infopath/2007/PartnerControls"/>
    <ds:schemaRef ds:uri="97b8131a-cb12-4935-a779-913460935a19"/>
    <ds:schemaRef ds:uri="2bd007c3-4b66-4906-91f0-87775e39b3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B10 Bod-formulier.dotx</Template>
  <TotalTime>28</TotalTime>
  <Pages>2</Pages>
  <Words>640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 </Company>
  <LinksUpToDate>false</LinksUpToDate>
  <CharactersWithSpaces>4155</CharactersWithSpaces>
  <SharedDoc>false</SharedDoc>
  <HLinks>
    <vt:vector size="6" baseType="variant">
      <vt:variant>
        <vt:i4>5570587</vt:i4>
      </vt:variant>
      <vt:variant>
        <vt:i4>0</vt:i4>
      </vt:variant>
      <vt:variant>
        <vt:i4>0</vt:i4>
      </vt:variant>
      <vt:variant>
        <vt:i4>5</vt:i4>
      </vt:variant>
      <vt:variant>
        <vt:lpwstr>http://www.cornelis-partners.be/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</dc:title>
  <dc:subject/>
  <dc:creator>Microsoft Office-gebruiker</dc:creator>
  <cp:keywords/>
  <dc:description/>
  <cp:lastModifiedBy>Marianne Derudder | Cornelis Goeman</cp:lastModifiedBy>
  <cp:revision>33</cp:revision>
  <cp:lastPrinted>2026-03-23T11:16:00Z</cp:lastPrinted>
  <dcterms:created xsi:type="dcterms:W3CDTF">2026-02-12T17:36:00Z</dcterms:created>
  <dcterms:modified xsi:type="dcterms:W3CDTF">2026-08-22T13:45:00Z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0x0101007DFE32225543A140B6197DB4D52E99C6</vt:lpwstr>
  </property>
  <property fmtid="{D5CDD505-2E9C-101B-9397-08002B2CF9AE}" pid="3" name="MediaServiceImageTags">
    <vt:lpwstr/>
  </property>
</Properties>
</file>